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600A1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BERHALGH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fl.1488)</w:t>
      </w:r>
    </w:p>
    <w:p w14:paraId="73F2FCF2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4BDED5A9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EB79713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42B9636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1488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sold 5 burgages to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hostiller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 the Cathedral.</w:t>
      </w:r>
    </w:p>
    <w:p w14:paraId="372E5515" w14:textId="77777777" w:rsidR="002A4B31" w:rsidRDefault="002A4B31" w:rsidP="002A4B31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p.120)</w:t>
      </w:r>
    </w:p>
    <w:p w14:paraId="0782DAB4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20CD739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1A98984" w14:textId="77777777" w:rsidR="002A4B31" w:rsidRDefault="002A4B31" w:rsidP="002A4B3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August 2022</w:t>
      </w:r>
    </w:p>
    <w:p w14:paraId="43C75D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FE2E4" w14:textId="77777777" w:rsidR="002A4B31" w:rsidRDefault="002A4B31" w:rsidP="009139A6">
      <w:r>
        <w:separator/>
      </w:r>
    </w:p>
  </w:endnote>
  <w:endnote w:type="continuationSeparator" w:id="0">
    <w:p w14:paraId="21A5B938" w14:textId="77777777" w:rsidR="002A4B31" w:rsidRDefault="002A4B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58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04FD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392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5FEF8" w14:textId="77777777" w:rsidR="002A4B31" w:rsidRDefault="002A4B31" w:rsidP="009139A6">
      <w:r>
        <w:separator/>
      </w:r>
    </w:p>
  </w:footnote>
  <w:footnote w:type="continuationSeparator" w:id="0">
    <w:p w14:paraId="0F5EEA67" w14:textId="77777777" w:rsidR="002A4B31" w:rsidRDefault="002A4B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CFA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ED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BB1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31"/>
    <w:rsid w:val="000666E0"/>
    <w:rsid w:val="002510B7"/>
    <w:rsid w:val="002A4B3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DACE6"/>
  <w15:chartTrackingRefBased/>
  <w15:docId w15:val="{038F3041-A839-41DD-B82F-1696F16C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2022-09-09T20:16:00Z</dcterms:created>
  <dcterms:modified xsi:type="dcterms:W3CDTF">2022-09-09T20:16:00Z</dcterms:modified>
</cp:coreProperties>
</file>