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134D9" w14:textId="6A9C4A6F" w:rsidR="00BA00AB" w:rsidRDefault="00270C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BERGH (BARGH, BERGHE)</w:t>
      </w:r>
      <w:r>
        <w:rPr>
          <w:rFonts w:cs="Times New Roman"/>
          <w:szCs w:val="24"/>
        </w:rPr>
        <w:t xml:space="preserve">      (fl.1484)</w:t>
      </w:r>
    </w:p>
    <w:p w14:paraId="2304DD5F" w14:textId="4D146B88" w:rsidR="00270C33" w:rsidRDefault="00270C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Nether Haddon, Derbyshire. Yeoman.</w:t>
      </w:r>
    </w:p>
    <w:p w14:paraId="5139BCD6" w14:textId="77777777" w:rsidR="00270C33" w:rsidRDefault="00270C33" w:rsidP="009139A6">
      <w:pPr>
        <w:pStyle w:val="NoSpacing"/>
        <w:rPr>
          <w:rFonts w:cs="Times New Roman"/>
          <w:szCs w:val="24"/>
        </w:rPr>
      </w:pPr>
    </w:p>
    <w:p w14:paraId="4EADE9DA" w14:textId="77777777" w:rsidR="00270C33" w:rsidRDefault="00270C33" w:rsidP="009139A6">
      <w:pPr>
        <w:pStyle w:val="NoSpacing"/>
        <w:rPr>
          <w:rFonts w:cs="Times New Roman"/>
          <w:szCs w:val="24"/>
        </w:rPr>
      </w:pPr>
    </w:p>
    <w:p w14:paraId="41D1CB51" w14:textId="45A87C61" w:rsidR="00270C33" w:rsidRDefault="00270C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Feb.1484</w:t>
      </w:r>
      <w:r>
        <w:rPr>
          <w:rFonts w:cs="Times New Roman"/>
          <w:szCs w:val="24"/>
        </w:rPr>
        <w:tab/>
        <w:t>He was granted a general pardon.</w:t>
      </w:r>
    </w:p>
    <w:p w14:paraId="571865B7" w14:textId="77777777" w:rsidR="00270C33" w:rsidRDefault="00270C33" w:rsidP="00270C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5E03021C" w14:textId="38FCC672" w:rsidR="00270C33" w:rsidRDefault="00270C33" w:rsidP="00270C3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7E520A0E" w14:textId="77777777" w:rsidR="00270C33" w:rsidRDefault="00270C33" w:rsidP="00270C33">
      <w:pPr>
        <w:pStyle w:val="NoSpacing"/>
        <w:rPr>
          <w:rFonts w:cs="Times New Roman"/>
          <w:szCs w:val="24"/>
        </w:rPr>
      </w:pPr>
    </w:p>
    <w:p w14:paraId="6412CC3F" w14:textId="77777777" w:rsidR="00270C33" w:rsidRDefault="00270C33" w:rsidP="00270C33">
      <w:pPr>
        <w:pStyle w:val="NoSpacing"/>
        <w:rPr>
          <w:rFonts w:cs="Times New Roman"/>
          <w:szCs w:val="24"/>
        </w:rPr>
      </w:pPr>
    </w:p>
    <w:p w14:paraId="6CBAAFC7" w14:textId="6C882918" w:rsidR="00270C33" w:rsidRPr="007F32B5" w:rsidRDefault="00270C33" w:rsidP="00270C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July 2023</w:t>
      </w:r>
    </w:p>
    <w:p w14:paraId="1BE676D2" w14:textId="3474C3D7" w:rsidR="00270C33" w:rsidRPr="00270C33" w:rsidRDefault="00270C33" w:rsidP="009139A6">
      <w:pPr>
        <w:pStyle w:val="NoSpacing"/>
        <w:rPr>
          <w:rFonts w:cs="Times New Roman"/>
          <w:szCs w:val="24"/>
        </w:rPr>
      </w:pPr>
    </w:p>
    <w:sectPr w:rsidR="00270C33" w:rsidRPr="00270C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05A1F" w14:textId="77777777" w:rsidR="00270C33" w:rsidRDefault="00270C33" w:rsidP="009139A6">
      <w:r>
        <w:separator/>
      </w:r>
    </w:p>
  </w:endnote>
  <w:endnote w:type="continuationSeparator" w:id="0">
    <w:p w14:paraId="5F97A45C" w14:textId="77777777" w:rsidR="00270C33" w:rsidRDefault="00270C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3D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A9B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3A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550B0" w14:textId="77777777" w:rsidR="00270C33" w:rsidRDefault="00270C33" w:rsidP="009139A6">
      <w:r>
        <w:separator/>
      </w:r>
    </w:p>
  </w:footnote>
  <w:footnote w:type="continuationSeparator" w:id="0">
    <w:p w14:paraId="2D123B7A" w14:textId="77777777" w:rsidR="00270C33" w:rsidRDefault="00270C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4F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5A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79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33"/>
    <w:rsid w:val="000666E0"/>
    <w:rsid w:val="002510B7"/>
    <w:rsid w:val="00270C3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E62E"/>
  <w15:chartTrackingRefBased/>
  <w15:docId w15:val="{26C6D812-48AF-45B4-B56C-6A64D486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2023-07-27T19:48:00Z</dcterms:created>
  <dcterms:modified xsi:type="dcterms:W3CDTF">2023-07-27T19:51:00Z</dcterms:modified>
</cp:coreProperties>
</file>