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A58518" w14:textId="77777777" w:rsidR="00C854D1" w:rsidRPr="007367B8" w:rsidRDefault="00C854D1" w:rsidP="00C854D1">
      <w:pPr>
        <w:pStyle w:val="NoSpacing"/>
        <w:rPr>
          <w:rFonts w:cs="Times New Roman"/>
        </w:rPr>
      </w:pPr>
      <w:r>
        <w:rPr>
          <w:u w:val="single"/>
        </w:rPr>
        <w:t>John del BERGH</w:t>
      </w:r>
      <w:r>
        <w:t xml:space="preserve">       </w:t>
      </w:r>
      <w:r w:rsidRPr="007367B8">
        <w:rPr>
          <w:rFonts w:cs="Times New Roman"/>
        </w:rPr>
        <w:t>(fl.1419)</w:t>
      </w:r>
    </w:p>
    <w:p w14:paraId="34EFCC8D" w14:textId="77777777" w:rsidR="00C854D1" w:rsidRPr="007367B8" w:rsidRDefault="00C854D1" w:rsidP="00C854D1">
      <w:pPr>
        <w:pStyle w:val="NoSpacing"/>
        <w:rPr>
          <w:rFonts w:cs="Times New Roman"/>
        </w:rPr>
      </w:pPr>
      <w:r w:rsidRPr="007367B8">
        <w:rPr>
          <w:rFonts w:cs="Times New Roman"/>
        </w:rPr>
        <w:t>Man-at-arms.</w:t>
      </w:r>
    </w:p>
    <w:p w14:paraId="6E870719" w14:textId="77777777" w:rsidR="00C854D1" w:rsidRPr="007367B8" w:rsidRDefault="00C854D1" w:rsidP="00C854D1">
      <w:pPr>
        <w:pStyle w:val="NoSpacing"/>
        <w:rPr>
          <w:rFonts w:cs="Times New Roman"/>
        </w:rPr>
      </w:pPr>
    </w:p>
    <w:p w14:paraId="4D284E08" w14:textId="77777777" w:rsidR="00C854D1" w:rsidRPr="007367B8" w:rsidRDefault="00C854D1" w:rsidP="00C854D1">
      <w:pPr>
        <w:pStyle w:val="NoSpacing"/>
        <w:rPr>
          <w:rFonts w:cs="Times New Roman"/>
        </w:rPr>
      </w:pPr>
    </w:p>
    <w:p w14:paraId="1E465DCD" w14:textId="77777777" w:rsidR="00C854D1" w:rsidRPr="007367B8" w:rsidRDefault="00C854D1" w:rsidP="00C854D1">
      <w:pPr>
        <w:pStyle w:val="NoSpacing"/>
        <w:rPr>
          <w:rFonts w:cs="Times New Roman"/>
        </w:rPr>
      </w:pPr>
      <w:r w:rsidRPr="007367B8">
        <w:rPr>
          <w:rFonts w:cs="Times New Roman"/>
        </w:rPr>
        <w:t xml:space="preserve">  7 Mar.1419</w:t>
      </w:r>
      <w:r w:rsidRPr="007367B8">
        <w:rPr>
          <w:rFonts w:cs="Times New Roman"/>
        </w:rPr>
        <w:tab/>
        <w:t>He appears in the muster roll of the company going to reinforce the Calais</w:t>
      </w:r>
    </w:p>
    <w:p w14:paraId="0C895399" w14:textId="77777777" w:rsidR="00C854D1" w:rsidRPr="007367B8" w:rsidRDefault="00C854D1" w:rsidP="00C854D1">
      <w:pPr>
        <w:pStyle w:val="NoSpacing"/>
        <w:rPr>
          <w:rFonts w:cs="Times New Roman"/>
        </w:rPr>
      </w:pPr>
      <w:r w:rsidRPr="007367B8">
        <w:rPr>
          <w:rFonts w:cs="Times New Roman"/>
        </w:rPr>
        <w:tab/>
      </w:r>
      <w:r>
        <w:rPr>
          <w:rFonts w:cs="Times New Roman"/>
        </w:rPr>
        <w:tab/>
      </w:r>
      <w:r w:rsidRPr="007367B8">
        <w:rPr>
          <w:rFonts w:cs="Times New Roman"/>
        </w:rPr>
        <w:t>garrison under the command of Sir John Savage(q.v.).</w:t>
      </w:r>
    </w:p>
    <w:p w14:paraId="0B58CB0F" w14:textId="77777777" w:rsidR="00C854D1" w:rsidRDefault="00C854D1" w:rsidP="00C854D1">
      <w:pPr>
        <w:pStyle w:val="NoSpacing"/>
        <w:rPr>
          <w:rFonts w:cs="Times New Roman"/>
        </w:rPr>
      </w:pPr>
      <w:r w:rsidRPr="007367B8">
        <w:rPr>
          <w:rFonts w:cs="Times New Roman"/>
        </w:rPr>
        <w:tab/>
      </w:r>
      <w:r>
        <w:rPr>
          <w:rFonts w:cs="Times New Roman"/>
        </w:rPr>
        <w:tab/>
      </w:r>
      <w:r w:rsidRPr="007367B8">
        <w:rPr>
          <w:rFonts w:cs="Times New Roman"/>
        </w:rPr>
        <w:t>(T.N.A. ref. E101/49/23, m</w:t>
      </w:r>
      <w:r>
        <w:rPr>
          <w:rFonts w:cs="Times New Roman"/>
        </w:rPr>
        <w:t>3</w:t>
      </w:r>
      <w:r w:rsidRPr="007367B8">
        <w:rPr>
          <w:rFonts w:cs="Times New Roman"/>
        </w:rPr>
        <w:t>)</w:t>
      </w:r>
    </w:p>
    <w:p w14:paraId="6872B3F2" w14:textId="77777777" w:rsidR="00C854D1" w:rsidRDefault="00C854D1" w:rsidP="00C854D1">
      <w:pPr>
        <w:pStyle w:val="NoSpacing"/>
      </w:pPr>
    </w:p>
    <w:p w14:paraId="136E3F48" w14:textId="77777777" w:rsidR="00C854D1" w:rsidRDefault="00C854D1" w:rsidP="00C854D1">
      <w:pPr>
        <w:pStyle w:val="NoSpacing"/>
      </w:pPr>
      <w:r>
        <w:t>2 March 2026</w:t>
      </w:r>
    </w:p>
    <w:p w14:paraId="171BCA0E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51EE4" w14:textId="77777777" w:rsidR="00A134A2" w:rsidRDefault="00A134A2" w:rsidP="00086E2C">
      <w:pPr>
        <w:spacing w:after="0" w:line="240" w:lineRule="auto"/>
      </w:pPr>
      <w:r>
        <w:separator/>
      </w:r>
    </w:p>
  </w:endnote>
  <w:endnote w:type="continuationSeparator" w:id="0">
    <w:p w14:paraId="48BAE08A" w14:textId="77777777" w:rsidR="00A134A2" w:rsidRDefault="00A134A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261314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81F1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082DF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16004" w14:textId="77777777" w:rsidR="00A134A2" w:rsidRDefault="00A134A2" w:rsidP="00086E2C">
      <w:pPr>
        <w:spacing w:after="0" w:line="240" w:lineRule="auto"/>
      </w:pPr>
      <w:r>
        <w:separator/>
      </w:r>
    </w:p>
  </w:footnote>
  <w:footnote w:type="continuationSeparator" w:id="0">
    <w:p w14:paraId="0D5228AE" w14:textId="77777777" w:rsidR="00A134A2" w:rsidRDefault="00A134A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2DF4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7EFC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2BF4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4D1"/>
    <w:rsid w:val="00086E2C"/>
    <w:rsid w:val="000A2E7A"/>
    <w:rsid w:val="002244B7"/>
    <w:rsid w:val="00314D94"/>
    <w:rsid w:val="00617568"/>
    <w:rsid w:val="006E68FA"/>
    <w:rsid w:val="00A134A2"/>
    <w:rsid w:val="00BC7F10"/>
    <w:rsid w:val="00C854D1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B29ADE"/>
  <w15:chartTrackingRefBased/>
  <w15:docId w15:val="{1F7436B8-5396-4C34-B97F-8E8013F7D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854D1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36</Words>
  <Characters>183</Characters>
  <Application>Microsoft Office Word</Application>
  <DocSecurity>0</DocSecurity>
  <Lines>9</Lines>
  <Paragraphs>6</Paragraphs>
  <ScaleCrop>false</ScaleCrop>
  <Company/>
  <LinksUpToDate>false</LinksUpToDate>
  <CharactersWithSpaces>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2026-03-02T20:26:00Z</dcterms:created>
  <dcterms:modified xsi:type="dcterms:W3CDTF">2026-03-02T20:28:00Z</dcterms:modified>
</cp:coreProperties>
</file>