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6122" w:rsidRDefault="00266122" w:rsidP="0026612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John 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atte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BERGH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fl.1420)</w:t>
      </w:r>
    </w:p>
    <w:p w:rsidR="00266122" w:rsidRDefault="00266122" w:rsidP="0026612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66122" w:rsidRDefault="00266122" w:rsidP="0026612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66122" w:rsidRDefault="00266122" w:rsidP="0026612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Feb.1420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Newington, Kent,</w:t>
      </w:r>
    </w:p>
    <w:p w:rsidR="00266122" w:rsidRDefault="00266122" w:rsidP="0026612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into lands of the late Robert </w:t>
      </w:r>
      <w:proofErr w:type="spellStart"/>
      <w:r>
        <w:rPr>
          <w:rFonts w:ascii="Times New Roman" w:hAnsi="Times New Roman" w:cs="Times New Roman"/>
          <w:sz w:val="24"/>
          <w:szCs w:val="24"/>
        </w:rPr>
        <w:t>Knyvet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266122" w:rsidRDefault="00266122" w:rsidP="0026612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21-208)</w:t>
      </w:r>
    </w:p>
    <w:p w:rsidR="00266122" w:rsidRDefault="00266122" w:rsidP="0026612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66122" w:rsidRDefault="00266122" w:rsidP="0026612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266122" w:rsidRDefault="00266122" w:rsidP="0026612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January 2016</w:t>
      </w:r>
      <w:bookmarkStart w:id="0" w:name="_GoBack"/>
      <w:bookmarkEnd w:id="0"/>
    </w:p>
    <w:sectPr w:rsidR="00DD5B8A" w:rsidRPr="0026612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6122" w:rsidRDefault="00266122" w:rsidP="00564E3C">
      <w:pPr>
        <w:spacing w:after="0" w:line="240" w:lineRule="auto"/>
      </w:pPr>
      <w:r>
        <w:separator/>
      </w:r>
    </w:p>
  </w:endnote>
  <w:endnote w:type="continuationSeparator" w:id="0">
    <w:p w:rsidR="00266122" w:rsidRDefault="00266122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266122">
      <w:rPr>
        <w:rFonts w:ascii="Times New Roman" w:hAnsi="Times New Roman" w:cs="Times New Roman"/>
        <w:noProof/>
        <w:sz w:val="24"/>
        <w:szCs w:val="24"/>
      </w:rPr>
      <w:t>24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6122" w:rsidRDefault="00266122" w:rsidP="00564E3C">
      <w:pPr>
        <w:spacing w:after="0" w:line="240" w:lineRule="auto"/>
      </w:pPr>
      <w:r>
        <w:separator/>
      </w:r>
    </w:p>
  </w:footnote>
  <w:footnote w:type="continuationSeparator" w:id="0">
    <w:p w:rsidR="00266122" w:rsidRDefault="00266122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6122"/>
    <w:rsid w:val="00266122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DA9117"/>
  <w15:chartTrackingRefBased/>
  <w15:docId w15:val="{D2FC6C60-8807-40B4-8A4D-CC04C934B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35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2016-01-24T21:07:00Z</dcterms:created>
  <dcterms:modified xsi:type="dcterms:W3CDTF">2016-01-24T21:07:00Z</dcterms:modified>
</cp:coreProperties>
</file>