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CDECA" w14:textId="77777777" w:rsidR="00046384" w:rsidRDefault="00046384" w:rsidP="00046384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BERGEVENNEY</w:t>
      </w:r>
      <w:r>
        <w:rPr>
          <w:rFonts w:cs="Times New Roman"/>
          <w:lang w:val="en-US"/>
        </w:rPr>
        <w:t xml:space="preserve">        (fl.1417)</w:t>
      </w:r>
    </w:p>
    <w:p w14:paraId="53EBA3A7" w14:textId="77777777" w:rsidR="00046384" w:rsidRDefault="00046384" w:rsidP="0004638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11F22752" w14:textId="77777777" w:rsidR="00046384" w:rsidRDefault="00046384" w:rsidP="00046384">
      <w:pPr>
        <w:pStyle w:val="NoSpacing"/>
        <w:rPr>
          <w:rFonts w:cs="Times New Roman"/>
          <w:lang w:val="en-US"/>
        </w:rPr>
      </w:pPr>
    </w:p>
    <w:p w14:paraId="11DB2C9D" w14:textId="77777777" w:rsidR="00046384" w:rsidRDefault="00046384" w:rsidP="00046384">
      <w:pPr>
        <w:pStyle w:val="NoSpacing"/>
        <w:rPr>
          <w:rFonts w:cs="Times New Roman"/>
          <w:lang w:val="en-US"/>
        </w:rPr>
      </w:pPr>
    </w:p>
    <w:p w14:paraId="204B42E0" w14:textId="77777777" w:rsidR="00046384" w:rsidRDefault="00046384" w:rsidP="0004638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02515BED" w14:textId="77777777" w:rsidR="00046384" w:rsidRDefault="00046384" w:rsidP="0004638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064050B1" w14:textId="77777777" w:rsidR="00046384" w:rsidRDefault="00046384" w:rsidP="0004638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m10, from the AHRC-funded ‘The Soldier in Later</w:t>
      </w:r>
    </w:p>
    <w:p w14:paraId="6C64559D" w14:textId="77777777" w:rsidR="00046384" w:rsidRDefault="00046384" w:rsidP="0004638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60356B86" w14:textId="77777777" w:rsidR="00046384" w:rsidRDefault="00046384" w:rsidP="00046384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7C6ADC34" w14:textId="77777777" w:rsidR="00046384" w:rsidRDefault="00046384" w:rsidP="00046384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2A8E9FA4" w14:textId="77777777" w:rsidR="00046384" w:rsidRDefault="00046384" w:rsidP="00046384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3C8F2E05" w14:textId="77777777" w:rsidR="00046384" w:rsidRDefault="00046384" w:rsidP="00046384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12 March 2026</w:t>
      </w:r>
    </w:p>
    <w:p w14:paraId="0908F3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230CA" w14:textId="77777777" w:rsidR="00B8166A" w:rsidRDefault="00B8166A" w:rsidP="00086E2C">
      <w:pPr>
        <w:spacing w:after="0" w:line="240" w:lineRule="auto"/>
      </w:pPr>
      <w:r>
        <w:separator/>
      </w:r>
    </w:p>
  </w:endnote>
  <w:endnote w:type="continuationSeparator" w:id="0">
    <w:p w14:paraId="2D439C3E" w14:textId="77777777" w:rsidR="00B8166A" w:rsidRDefault="00B8166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179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F7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3BF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CDB9" w14:textId="77777777" w:rsidR="00B8166A" w:rsidRDefault="00B8166A" w:rsidP="00086E2C">
      <w:pPr>
        <w:spacing w:after="0" w:line="240" w:lineRule="auto"/>
      </w:pPr>
      <w:r>
        <w:separator/>
      </w:r>
    </w:p>
  </w:footnote>
  <w:footnote w:type="continuationSeparator" w:id="0">
    <w:p w14:paraId="4440902A" w14:textId="77777777" w:rsidR="00B8166A" w:rsidRDefault="00B8166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AFE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90A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1A3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84"/>
    <w:rsid w:val="00046384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B8166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0D99F"/>
  <w15:chartTrackingRefBased/>
  <w15:docId w15:val="{FF21AD60-B000-4DFE-BEB3-8BD02FF6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463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2026-05-10T06:49:00Z</dcterms:created>
  <dcterms:modified xsi:type="dcterms:W3CDTF">2026-05-10T06:49:00Z</dcterms:modified>
</cp:coreProperties>
</file>