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43" w:rsidRDefault="000F5443" w:rsidP="000F5443">
      <w:pPr>
        <w:pStyle w:val="NoSpacing"/>
      </w:pPr>
      <w:r>
        <w:rPr>
          <w:u w:val="single"/>
        </w:rPr>
        <w:t>Geoffrey BERGERE</w:t>
      </w:r>
      <w:r>
        <w:t xml:space="preserve">      (fl.1423-4)</w:t>
      </w:r>
    </w:p>
    <w:p w:rsidR="000F5443" w:rsidRDefault="000F5443" w:rsidP="000F5443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Farway</w:t>
      </w:r>
      <w:proofErr w:type="spellEnd"/>
      <w:r>
        <w:t>, Devon.</w:t>
      </w:r>
      <w:proofErr w:type="gramEnd"/>
    </w:p>
    <w:p w:rsidR="000F5443" w:rsidRDefault="000F5443" w:rsidP="000F5443">
      <w:pPr>
        <w:pStyle w:val="NoSpacing"/>
      </w:pPr>
    </w:p>
    <w:p w:rsidR="000F5443" w:rsidRDefault="000F5443" w:rsidP="000F5443">
      <w:pPr>
        <w:pStyle w:val="NoSpacing"/>
      </w:pPr>
    </w:p>
    <w:p w:rsidR="000F5443" w:rsidRDefault="000F5443" w:rsidP="000F5443">
      <w:pPr>
        <w:pStyle w:val="NoSpacing"/>
      </w:pPr>
      <w:r>
        <w:t xml:space="preserve">         1423</w:t>
      </w:r>
      <w:r>
        <w:tab/>
        <w:t>He became Rector.</w:t>
      </w:r>
    </w:p>
    <w:p w:rsidR="000F5443" w:rsidRDefault="000F5443" w:rsidP="000F544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http://genuki.cs.ncl.ac.uk/DEV/Farway/FarwayRectors.html</w:t>
        </w:r>
      </w:hyperlink>
      <w:r>
        <w:t>)</w:t>
      </w:r>
    </w:p>
    <w:p w:rsidR="000F5443" w:rsidRDefault="000F5443" w:rsidP="000F5443">
      <w:pPr>
        <w:pStyle w:val="NoSpacing"/>
      </w:pPr>
    </w:p>
    <w:p w:rsidR="000F5443" w:rsidRDefault="000F5443" w:rsidP="000F5443">
      <w:pPr>
        <w:pStyle w:val="NoSpacing"/>
      </w:pPr>
    </w:p>
    <w:p w:rsidR="00E47068" w:rsidRPr="00C009D8" w:rsidRDefault="000F5443" w:rsidP="000F5443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443" w:rsidRDefault="000F5443" w:rsidP="00920DE3">
      <w:pPr>
        <w:spacing w:after="0" w:line="240" w:lineRule="auto"/>
      </w:pPr>
      <w:r>
        <w:separator/>
      </w:r>
    </w:p>
  </w:endnote>
  <w:endnote w:type="continuationSeparator" w:id="0">
    <w:p w:rsidR="000F5443" w:rsidRDefault="000F54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443" w:rsidRDefault="000F5443" w:rsidP="00920DE3">
      <w:pPr>
        <w:spacing w:after="0" w:line="240" w:lineRule="auto"/>
      </w:pPr>
      <w:r>
        <w:separator/>
      </w:r>
    </w:p>
  </w:footnote>
  <w:footnote w:type="continuationSeparator" w:id="0">
    <w:p w:rsidR="000F5443" w:rsidRDefault="000F54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443"/>
    <w:rsid w:val="000F544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F544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F544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genuki.cs.ncl.ac.uk/DEV/Farway/Farway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2013-09-09T20:31:00Z</dcterms:created>
  <dcterms:modified xsi:type="dcterms:W3CDTF">2013-09-09T20:31:00Z</dcterms:modified>
</cp:coreProperties>
</file>