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8E5E7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BERGERAUNT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7D8C768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69740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57479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Tetbury,</w:t>
      </w:r>
    </w:p>
    <w:p w14:paraId="06123A79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the late Joan Bordon(q.v.).</w:t>
      </w:r>
    </w:p>
    <w:p w14:paraId="0459F8BF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19-40)</w:t>
      </w:r>
    </w:p>
    <w:p w14:paraId="0AA86120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A2C2C4" w14:textId="77777777" w:rsidR="00865D40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6D79C" w14:textId="77777777" w:rsidR="00865D40" w:rsidRPr="005D4F91" w:rsidRDefault="00865D40" w:rsidP="0086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2E883CE7" w14:textId="625A3FA1" w:rsidR="00BA00AB" w:rsidRPr="00865D4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65D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4BA1" w14:textId="77777777" w:rsidR="00865D40" w:rsidRDefault="00865D40" w:rsidP="009139A6">
      <w:r>
        <w:separator/>
      </w:r>
    </w:p>
  </w:endnote>
  <w:endnote w:type="continuationSeparator" w:id="0">
    <w:p w14:paraId="1E086FF9" w14:textId="77777777" w:rsidR="00865D40" w:rsidRDefault="00865D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6F3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63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0C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53200" w14:textId="77777777" w:rsidR="00865D40" w:rsidRDefault="00865D40" w:rsidP="009139A6">
      <w:r>
        <w:separator/>
      </w:r>
    </w:p>
  </w:footnote>
  <w:footnote w:type="continuationSeparator" w:id="0">
    <w:p w14:paraId="119AF21C" w14:textId="77777777" w:rsidR="00865D40" w:rsidRDefault="00865D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BE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5B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28C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40"/>
    <w:rsid w:val="000666E0"/>
    <w:rsid w:val="002510B7"/>
    <w:rsid w:val="005C130B"/>
    <w:rsid w:val="00826F5C"/>
    <w:rsid w:val="00865D4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E3E45"/>
  <w15:chartTrackingRefBased/>
  <w15:docId w15:val="{C4375ED8-75EC-4265-9445-512D225E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2021-06-25T20:21:00Z</dcterms:created>
  <dcterms:modified xsi:type="dcterms:W3CDTF">2021-06-25T20:22:00Z</dcterms:modified>
</cp:coreProperties>
</file>