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BBE6DF" w14:textId="77777777" w:rsidR="00D149E6" w:rsidRDefault="00D149E6" w:rsidP="00D149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Philip BERGAVENNY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fl.1457)</w:t>
      </w:r>
    </w:p>
    <w:p w14:paraId="2C950667" w14:textId="77777777" w:rsidR="00D149E6" w:rsidRDefault="00D149E6" w:rsidP="00D149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New Inn Hall, Oxford University.</w:t>
      </w:r>
    </w:p>
    <w:p w14:paraId="6C236DF7" w14:textId="77777777" w:rsidR="00D149E6" w:rsidRDefault="00D149E6" w:rsidP="00D149E6">
      <w:pPr>
        <w:pStyle w:val="NoSpacing"/>
        <w:rPr>
          <w:rFonts w:cs="Times New Roman"/>
          <w:szCs w:val="24"/>
        </w:rPr>
      </w:pPr>
    </w:p>
    <w:p w14:paraId="263E80B0" w14:textId="77777777" w:rsidR="00D149E6" w:rsidRDefault="00D149E6" w:rsidP="00D149E6">
      <w:pPr>
        <w:pStyle w:val="NoSpacing"/>
        <w:rPr>
          <w:rFonts w:cs="Times New Roman"/>
          <w:szCs w:val="24"/>
        </w:rPr>
      </w:pPr>
    </w:p>
    <w:p w14:paraId="46DB9F67" w14:textId="77777777" w:rsidR="00D149E6" w:rsidRDefault="00D149E6" w:rsidP="00D149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1457 </w:t>
      </w:r>
      <w:r>
        <w:rPr>
          <w:rFonts w:cs="Times New Roman"/>
          <w:szCs w:val="24"/>
        </w:rPr>
        <w:tab/>
        <w:t>Principal of New Inn Hall.</w:t>
      </w:r>
    </w:p>
    <w:p w14:paraId="727F067C" w14:textId="77777777" w:rsidR="00D149E6" w:rsidRDefault="00D149E6" w:rsidP="00D149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p.20)</w:t>
      </w:r>
    </w:p>
    <w:p w14:paraId="0E28BB9C" w14:textId="77777777" w:rsidR="00D149E6" w:rsidRDefault="00D149E6" w:rsidP="00D149E6">
      <w:pPr>
        <w:pStyle w:val="NoSpacing"/>
        <w:rPr>
          <w:rFonts w:cs="Times New Roman"/>
          <w:szCs w:val="24"/>
        </w:rPr>
      </w:pPr>
    </w:p>
    <w:p w14:paraId="4BB20D30" w14:textId="77777777" w:rsidR="00D149E6" w:rsidRDefault="00D149E6" w:rsidP="00D149E6">
      <w:pPr>
        <w:pStyle w:val="NoSpacing"/>
        <w:rPr>
          <w:rFonts w:cs="Times New Roman"/>
          <w:szCs w:val="24"/>
        </w:rPr>
      </w:pPr>
    </w:p>
    <w:p w14:paraId="08B0C927" w14:textId="77777777" w:rsidR="00D149E6" w:rsidRDefault="00D149E6" w:rsidP="00D149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November 2024</w:t>
      </w:r>
    </w:p>
    <w:p w14:paraId="76A05D2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B2E5D8" w14:textId="77777777" w:rsidR="00D149E6" w:rsidRDefault="00D149E6" w:rsidP="009139A6">
      <w:r>
        <w:separator/>
      </w:r>
    </w:p>
  </w:endnote>
  <w:endnote w:type="continuationSeparator" w:id="0">
    <w:p w14:paraId="0BC32FD7" w14:textId="77777777" w:rsidR="00D149E6" w:rsidRDefault="00D149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90D0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5AC9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99C2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F0B519" w14:textId="77777777" w:rsidR="00D149E6" w:rsidRDefault="00D149E6" w:rsidP="009139A6">
      <w:r>
        <w:separator/>
      </w:r>
    </w:p>
  </w:footnote>
  <w:footnote w:type="continuationSeparator" w:id="0">
    <w:p w14:paraId="01C670B4" w14:textId="77777777" w:rsidR="00D149E6" w:rsidRDefault="00D149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8292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31A4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C041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9E6"/>
    <w:rsid w:val="000666E0"/>
    <w:rsid w:val="002510B7"/>
    <w:rsid w:val="00270799"/>
    <w:rsid w:val="0049250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149E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4A6E7"/>
  <w15:chartTrackingRefBased/>
  <w15:docId w15:val="{A7F559C5-2E2A-4215-B950-4D295CA65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2024-11-03T13:35:00Z</dcterms:created>
  <dcterms:modified xsi:type="dcterms:W3CDTF">2024-11-03T13:36:00Z</dcterms:modified>
</cp:coreProperties>
</file>