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Thomas BERFORD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bookmarkEnd w:id="0"/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Dunkeswell Abbey.</w:t>
      </w: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58D6" w:rsidRDefault="008758D6" w:rsidP="008758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8758D6" w:rsidRDefault="008758D6" w:rsidP="008758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8758D6" w:rsidRDefault="008758D6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</w:p>
    <w:p w:rsidR="00B74D3C" w:rsidRDefault="00B74D3C" w:rsidP="00B74D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 May1423 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B74D3C" w:rsidRDefault="00B74D3C" w:rsidP="00B74D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part 4 pp.83-4)</w:t>
      </w:r>
    </w:p>
    <w:p w:rsidR="00B74D3C" w:rsidRDefault="00B74D3C" w:rsidP="00B74D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Sep.1423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parish church of Paignton,</w:t>
      </w:r>
    </w:p>
    <w:p w:rsidR="00B74D3C" w:rsidRDefault="00B74D3C" w:rsidP="00B74D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B74D3C" w:rsidRDefault="00B74D3C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pp.84-5)</w:t>
      </w: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Apr.1424</w:t>
      </w:r>
      <w:r>
        <w:rPr>
          <w:rFonts w:ascii="Times New Roman" w:hAnsi="Times New Roman" w:cs="Times New Roman"/>
          <w:sz w:val="24"/>
          <w:szCs w:val="24"/>
        </w:rPr>
        <w:tab/>
        <w:t>He was ordained priest by Edmund Lacy, Bishop of Exeter,</w:t>
      </w: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chapel of the Bishop’s Palace in Exeter.</w:t>
      </w: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</w:t>
      </w: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pp.88-9)</w:t>
      </w: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</w:p>
    <w:p w:rsidR="008758D6" w:rsidRPr="005420E3" w:rsidRDefault="008758D6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2016</w:t>
      </w:r>
    </w:p>
    <w:p w:rsidR="0068000D" w:rsidRPr="0068000D" w:rsidRDefault="0068000D" w:rsidP="006800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8000D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6800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00D" w:rsidRDefault="0068000D" w:rsidP="00564E3C">
      <w:pPr>
        <w:spacing w:after="0" w:line="240" w:lineRule="auto"/>
      </w:pPr>
      <w:r>
        <w:separator/>
      </w:r>
    </w:p>
  </w:endnote>
  <w:endnote w:type="continuationSeparator" w:id="0">
    <w:p w:rsidR="0068000D" w:rsidRDefault="0068000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758D6">
      <w:rPr>
        <w:rFonts w:ascii="Times New Roman" w:hAnsi="Times New Roman" w:cs="Times New Roman"/>
        <w:noProof/>
        <w:sz w:val="24"/>
        <w:szCs w:val="24"/>
      </w:rPr>
      <w:t>7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00D" w:rsidRDefault="0068000D" w:rsidP="00564E3C">
      <w:pPr>
        <w:spacing w:after="0" w:line="240" w:lineRule="auto"/>
      </w:pPr>
      <w:r>
        <w:separator/>
      </w:r>
    </w:p>
  </w:footnote>
  <w:footnote w:type="continuationSeparator" w:id="0">
    <w:p w:rsidR="0068000D" w:rsidRDefault="0068000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0D"/>
    <w:rsid w:val="00372DC6"/>
    <w:rsid w:val="00564E3C"/>
    <w:rsid w:val="0064591D"/>
    <w:rsid w:val="0068000D"/>
    <w:rsid w:val="008758D6"/>
    <w:rsid w:val="00B74D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4C62"/>
  <w15:chartTrackingRefBased/>
  <w15:docId w15:val="{027D56D4-43E6-4099-8459-2275945B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2016-02-24T19:43:00Z</dcterms:created>
  <dcterms:modified xsi:type="dcterms:W3CDTF">2016-04-07T09:38:00Z</dcterms:modified>
</cp:coreProperties>
</file>