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81019" w14:textId="61962C6B" w:rsidR="00BA00AB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BERFAIRE</w:t>
      </w:r>
      <w:r>
        <w:rPr>
          <w:rFonts w:ascii="Times New Roman" w:hAnsi="Times New Roman" w:cs="Times New Roman"/>
          <w:sz w:val="24"/>
          <w:szCs w:val="24"/>
        </w:rPr>
        <w:t xml:space="preserve">      (fl.1401)</w:t>
      </w:r>
    </w:p>
    <w:p w14:paraId="5932DCE9" w14:textId="4EDA41C7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261A5952" w14:textId="5BE15316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3D6AF3" w14:textId="453CE510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C6929" w14:textId="258C3989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Mar.1401</w:t>
      </w:r>
      <w:r>
        <w:rPr>
          <w:rFonts w:ascii="Times New Roman" w:hAnsi="Times New Roman" w:cs="Times New Roman"/>
          <w:sz w:val="24"/>
          <w:szCs w:val="24"/>
        </w:rPr>
        <w:tab/>
        <w:t>He was discharged from serving on juries etc. owing to increasing old age.</w:t>
      </w:r>
    </w:p>
    <w:p w14:paraId="0F881497" w14:textId="399DBB40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Letter-Books of the City of London: I” folio vi b)</w:t>
      </w:r>
    </w:p>
    <w:p w14:paraId="73254A6F" w14:textId="78A56966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96F9A" w14:textId="56CB6965" w:rsid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72AAC" w14:textId="7BFC71AF" w:rsidR="00C82B38" w:rsidRPr="00C82B38" w:rsidRDefault="00C82B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2021</w:t>
      </w:r>
    </w:p>
    <w:sectPr w:rsidR="00C82B38" w:rsidRPr="00C82B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3EAAF" w14:textId="77777777" w:rsidR="00C82B38" w:rsidRDefault="00C82B38" w:rsidP="009139A6">
      <w:r>
        <w:separator/>
      </w:r>
    </w:p>
  </w:endnote>
  <w:endnote w:type="continuationSeparator" w:id="0">
    <w:p w14:paraId="4FF0DF37" w14:textId="77777777" w:rsidR="00C82B38" w:rsidRDefault="00C82B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AA7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C1A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BED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E762F" w14:textId="77777777" w:rsidR="00C82B38" w:rsidRDefault="00C82B38" w:rsidP="009139A6">
      <w:r>
        <w:separator/>
      </w:r>
    </w:p>
  </w:footnote>
  <w:footnote w:type="continuationSeparator" w:id="0">
    <w:p w14:paraId="4D6E60D1" w14:textId="77777777" w:rsidR="00C82B38" w:rsidRDefault="00C82B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7DD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8FF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EC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2B3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98A7"/>
  <w15:chartTrackingRefBased/>
  <w15:docId w15:val="{A0A81231-A033-4C07-885D-8602EFF1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2021-06-30T21:27:00Z</dcterms:created>
  <dcterms:modified xsi:type="dcterms:W3CDTF">2021-06-30T21:30:00Z</dcterms:modified>
</cp:coreProperties>
</file>