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C8366" w14:textId="4CDEFB4E" w:rsidR="00E62A27" w:rsidRDefault="00E62A27" w:rsidP="00E62A27">
      <w:pPr>
        <w:pStyle w:val="NoSpacing"/>
      </w:pPr>
      <w:r>
        <w:rPr>
          <w:u w:val="single"/>
        </w:rPr>
        <w:t>Udo BEREWYK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19</w:t>
      </w:r>
      <w:r>
        <w:t>)</w:t>
      </w:r>
    </w:p>
    <w:p w14:paraId="331999D3" w14:textId="77777777" w:rsidR="00E62A27" w:rsidRDefault="00E62A27" w:rsidP="00E62A27">
      <w:pPr>
        <w:pStyle w:val="NoSpacing"/>
      </w:pPr>
      <w:r>
        <w:t>of the diocese of Exeter.</w:t>
      </w:r>
    </w:p>
    <w:p w14:paraId="782F0F36" w14:textId="77777777" w:rsidR="00E62A27" w:rsidRDefault="00E62A27" w:rsidP="00E62A27">
      <w:pPr>
        <w:pStyle w:val="NoSpacing"/>
      </w:pPr>
    </w:p>
    <w:p w14:paraId="40678979" w14:textId="77777777" w:rsidR="00E62A27" w:rsidRDefault="00E62A27" w:rsidP="00E62A27">
      <w:pPr>
        <w:pStyle w:val="NoSpacing"/>
      </w:pPr>
    </w:p>
    <w:p w14:paraId="5F11AE5D" w14:textId="4C52F96C" w:rsidR="00E62A27" w:rsidRDefault="00E62A27" w:rsidP="00E62A27">
      <w:pPr>
        <w:pStyle w:val="NoSpacing"/>
      </w:pPr>
      <w:r>
        <w:t>12 May1419</w:t>
      </w:r>
      <w:r>
        <w:tab/>
        <w:t xml:space="preserve">He was ordained to his first tonsure in </w:t>
      </w:r>
      <w:proofErr w:type="spellStart"/>
      <w:r>
        <w:t>Tregony</w:t>
      </w:r>
      <w:proofErr w:type="spellEnd"/>
      <w:r>
        <w:t>, Cornwall.</w:t>
      </w:r>
    </w:p>
    <w:p w14:paraId="445B0398" w14:textId="3ADB05D7" w:rsidR="00E62A27" w:rsidRDefault="00E62A27" w:rsidP="00E62A27">
      <w:pPr>
        <w:pStyle w:val="NoSpacing"/>
      </w:pPr>
      <w:r>
        <w:tab/>
      </w:r>
      <w:r>
        <w:tab/>
        <w:t>(“Stafford Register” pp.429and 42</w:t>
      </w:r>
      <w:r>
        <w:t>8</w:t>
      </w:r>
      <w:bookmarkStart w:id="0" w:name="_GoBack"/>
      <w:bookmarkEnd w:id="0"/>
      <w:r>
        <w:t>)</w:t>
      </w:r>
    </w:p>
    <w:p w14:paraId="72A5C7F1" w14:textId="77777777" w:rsidR="00E62A27" w:rsidRDefault="00E62A27" w:rsidP="00E62A27">
      <w:pPr>
        <w:pStyle w:val="NoSpacing"/>
      </w:pPr>
    </w:p>
    <w:p w14:paraId="5CF44DB4" w14:textId="77777777" w:rsidR="00E62A27" w:rsidRDefault="00E62A27" w:rsidP="00E62A27">
      <w:pPr>
        <w:pStyle w:val="NoSpacing"/>
      </w:pPr>
    </w:p>
    <w:p w14:paraId="2355D4A0" w14:textId="77777777" w:rsidR="00E62A27" w:rsidRPr="005223A2" w:rsidRDefault="00E62A27" w:rsidP="00E62A27">
      <w:pPr>
        <w:pStyle w:val="NoSpacing"/>
      </w:pPr>
      <w:r>
        <w:t>17 February 2019</w:t>
      </w:r>
    </w:p>
    <w:p w14:paraId="65FDBD72" w14:textId="68797F10" w:rsidR="006B2F86" w:rsidRPr="00E62A27" w:rsidRDefault="00E62A27" w:rsidP="00E71FC3">
      <w:pPr>
        <w:pStyle w:val="NoSpacing"/>
      </w:pPr>
    </w:p>
    <w:sectPr w:rsidR="006B2F86" w:rsidRPr="00E62A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94D7F1" w14:textId="77777777" w:rsidR="00E62A27" w:rsidRDefault="00E62A27" w:rsidP="00E71FC3">
      <w:pPr>
        <w:spacing w:after="0" w:line="240" w:lineRule="auto"/>
      </w:pPr>
      <w:r>
        <w:separator/>
      </w:r>
    </w:p>
  </w:endnote>
  <w:endnote w:type="continuationSeparator" w:id="0">
    <w:p w14:paraId="2DE1D893" w14:textId="77777777" w:rsidR="00E62A27" w:rsidRDefault="00E62A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8D8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59A8BD" w14:textId="77777777" w:rsidR="00E62A27" w:rsidRDefault="00E62A27" w:rsidP="00E71FC3">
      <w:pPr>
        <w:spacing w:after="0" w:line="240" w:lineRule="auto"/>
      </w:pPr>
      <w:r>
        <w:separator/>
      </w:r>
    </w:p>
  </w:footnote>
  <w:footnote w:type="continuationSeparator" w:id="0">
    <w:p w14:paraId="459714DB" w14:textId="77777777" w:rsidR="00E62A27" w:rsidRDefault="00E62A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27"/>
    <w:rsid w:val="001A7C09"/>
    <w:rsid w:val="00577BD5"/>
    <w:rsid w:val="00656CBA"/>
    <w:rsid w:val="006A1F77"/>
    <w:rsid w:val="00733BE7"/>
    <w:rsid w:val="00AB52E8"/>
    <w:rsid w:val="00B16D3F"/>
    <w:rsid w:val="00BB41AC"/>
    <w:rsid w:val="00E62A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0AFEC"/>
  <w15:chartTrackingRefBased/>
  <w15:docId w15:val="{A4CFA179-3187-4ACC-9B0E-50AB6476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2019-02-17T18:20:00Z</dcterms:created>
  <dcterms:modified xsi:type="dcterms:W3CDTF">2019-02-17T18:24:00Z</dcterms:modified>
</cp:coreProperties>
</file>