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655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BEREWELL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655FD" w:rsidRDefault="008655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55FD" w:rsidRDefault="008655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55FD" w:rsidRDefault="008655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Aylesbury,</w:t>
      </w:r>
    </w:p>
    <w:p w:rsidR="008655FD" w:rsidRDefault="008655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Buckinghamshire, into lands of the late Sir Edmund Pole(q.v.).</w:t>
      </w:r>
    </w:p>
    <w:p w:rsidR="008655FD" w:rsidRDefault="008655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21-295)</w:t>
      </w:r>
    </w:p>
    <w:p w:rsidR="008655FD" w:rsidRDefault="008655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55FD" w:rsidRDefault="008655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55FD" w:rsidRPr="008655FD" w:rsidRDefault="008655F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  <w:bookmarkStart w:id="0" w:name="_GoBack"/>
      <w:bookmarkEnd w:id="0"/>
    </w:p>
    <w:sectPr w:rsidR="008655FD" w:rsidRPr="008655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5FD" w:rsidRDefault="008655FD" w:rsidP="00E71FC3">
      <w:pPr>
        <w:spacing w:after="0" w:line="240" w:lineRule="auto"/>
      </w:pPr>
      <w:r>
        <w:separator/>
      </w:r>
    </w:p>
  </w:endnote>
  <w:endnote w:type="continuationSeparator" w:id="0">
    <w:p w:rsidR="008655FD" w:rsidRDefault="008655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5FD" w:rsidRDefault="008655FD" w:rsidP="00E71FC3">
      <w:pPr>
        <w:spacing w:after="0" w:line="240" w:lineRule="auto"/>
      </w:pPr>
      <w:r>
        <w:separator/>
      </w:r>
    </w:p>
  </w:footnote>
  <w:footnote w:type="continuationSeparator" w:id="0">
    <w:p w:rsidR="008655FD" w:rsidRDefault="008655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5FD"/>
    <w:rsid w:val="008655F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F538A"/>
  <w15:chartTrackingRefBased/>
  <w15:docId w15:val="{3BA0A424-A181-4B12-AAC5-E52BC730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2016-03-01T19:24:00Z</dcterms:created>
  <dcterms:modified xsi:type="dcterms:W3CDTF">2016-03-01T19:30:00Z</dcterms:modified>
</cp:coreProperties>
</file>