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2C246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Roger BEREWALL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2703D012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</w:p>
    <w:p w14:paraId="585217CE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</w:p>
    <w:p w14:paraId="60682ECC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Hereford into lands</w:t>
      </w:r>
    </w:p>
    <w:p w14:paraId="17D836B5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Roger </w:t>
      </w:r>
      <w:proofErr w:type="spellStart"/>
      <w:r>
        <w:rPr>
          <w:rFonts w:eastAsia="Times New Roman" w:cs="Times New Roman"/>
          <w:szCs w:val="24"/>
        </w:rPr>
        <w:t>Barowe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CB77520" w14:textId="77777777" w:rsidR="003E664A" w:rsidRDefault="003E664A" w:rsidP="003E664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5152F62" w14:textId="77777777" w:rsidR="003E664A" w:rsidRDefault="003E664A" w:rsidP="003E664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pp.116-7)</w:t>
      </w:r>
    </w:p>
    <w:p w14:paraId="18C78584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</w:p>
    <w:p w14:paraId="3959D44C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</w:p>
    <w:p w14:paraId="46323C0E" w14:textId="77777777" w:rsidR="003E664A" w:rsidRDefault="003E664A" w:rsidP="003E664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September 2023</w:t>
      </w:r>
    </w:p>
    <w:p w14:paraId="2EFD28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0501F" w14:textId="77777777" w:rsidR="003E664A" w:rsidRDefault="003E664A" w:rsidP="009139A6">
      <w:r>
        <w:separator/>
      </w:r>
    </w:p>
  </w:endnote>
  <w:endnote w:type="continuationSeparator" w:id="0">
    <w:p w14:paraId="7088D7F0" w14:textId="77777777" w:rsidR="003E664A" w:rsidRDefault="003E66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469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3B8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408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400C" w14:textId="77777777" w:rsidR="003E664A" w:rsidRDefault="003E664A" w:rsidP="009139A6">
      <w:r>
        <w:separator/>
      </w:r>
    </w:p>
  </w:footnote>
  <w:footnote w:type="continuationSeparator" w:id="0">
    <w:p w14:paraId="6AB65A2F" w14:textId="77777777" w:rsidR="003E664A" w:rsidRDefault="003E66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19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FE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3A8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4A"/>
    <w:rsid w:val="000666E0"/>
    <w:rsid w:val="002510B7"/>
    <w:rsid w:val="003E664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D640B"/>
  <w15:chartTrackingRefBased/>
  <w15:docId w15:val="{A7B85CAA-37F5-4FE6-87A0-1D377882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2023-09-04T18:41:00Z</dcterms:created>
  <dcterms:modified xsi:type="dcterms:W3CDTF">2023-09-04T18:41:00Z</dcterms:modified>
</cp:coreProperties>
</file>