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979D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BEREW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D3F18CE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8A78E91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155B11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5387E7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7C914B88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6D0B9D76" w14:textId="77777777" w:rsidR="002E6A48" w:rsidRDefault="002E6A48" w:rsidP="002E6A4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m4,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1A4A363" w14:textId="77777777" w:rsidR="002E6A48" w:rsidRDefault="002E6A48" w:rsidP="002E6A4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541CFFFB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7951320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0BB5C0" w14:textId="77777777" w:rsidR="002E6A48" w:rsidRDefault="002E6A48" w:rsidP="002E6A4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394EBE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01568" w14:textId="77777777" w:rsidR="002E6A48" w:rsidRDefault="002E6A48" w:rsidP="009139A6">
      <w:r>
        <w:separator/>
      </w:r>
    </w:p>
  </w:endnote>
  <w:endnote w:type="continuationSeparator" w:id="0">
    <w:p w14:paraId="3716D2DA" w14:textId="77777777" w:rsidR="002E6A48" w:rsidRDefault="002E6A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068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F9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BB3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2F85" w14:textId="77777777" w:rsidR="002E6A48" w:rsidRDefault="002E6A48" w:rsidP="009139A6">
      <w:r>
        <w:separator/>
      </w:r>
    </w:p>
  </w:footnote>
  <w:footnote w:type="continuationSeparator" w:id="0">
    <w:p w14:paraId="2A4FA6A6" w14:textId="77777777" w:rsidR="002E6A48" w:rsidRDefault="002E6A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26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09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DF8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48"/>
    <w:rsid w:val="000666E0"/>
    <w:rsid w:val="002510B7"/>
    <w:rsid w:val="002E6A4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C02C7"/>
  <w15:chartTrackingRefBased/>
  <w15:docId w15:val="{B72F6C6A-1582-4A71-9E20-2CB46EF3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2022-12-15T21:39:00Z</dcterms:created>
  <dcterms:modified xsi:type="dcterms:W3CDTF">2022-12-15T21:41:00Z</dcterms:modified>
</cp:coreProperties>
</file>