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18D44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Bartholomew BERESTELD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d.1402-3)</w:t>
      </w:r>
    </w:p>
    <w:p w14:paraId="07052068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AB8D9D2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</w:p>
    <w:p w14:paraId="5089354A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</w:p>
    <w:p w14:paraId="3ACE3638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Dec.1402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402D01F" w14:textId="77777777" w:rsidR="004B1725" w:rsidRDefault="004B1725" w:rsidP="004B172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p.243)</w:t>
      </w:r>
    </w:p>
    <w:p w14:paraId="4AF6FD91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Mar.1403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006A8862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</w:p>
    <w:p w14:paraId="11FECFE0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</w:p>
    <w:p w14:paraId="777987A9" w14:textId="77777777" w:rsidR="004B1725" w:rsidRDefault="004B1725" w:rsidP="004B17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p w14:paraId="55FB49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1814" w14:textId="77777777" w:rsidR="004B1725" w:rsidRDefault="004B1725" w:rsidP="009139A6">
      <w:r>
        <w:separator/>
      </w:r>
    </w:p>
  </w:endnote>
  <w:endnote w:type="continuationSeparator" w:id="0">
    <w:p w14:paraId="6563EE3C" w14:textId="77777777" w:rsidR="004B1725" w:rsidRDefault="004B17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63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39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F8C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C3431" w14:textId="77777777" w:rsidR="004B1725" w:rsidRDefault="004B1725" w:rsidP="009139A6">
      <w:r>
        <w:separator/>
      </w:r>
    </w:p>
  </w:footnote>
  <w:footnote w:type="continuationSeparator" w:id="0">
    <w:p w14:paraId="7B708EFC" w14:textId="77777777" w:rsidR="004B1725" w:rsidRDefault="004B17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62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D7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2F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25"/>
    <w:rsid w:val="000666E0"/>
    <w:rsid w:val="002510B7"/>
    <w:rsid w:val="004B172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749F"/>
  <w15:chartTrackingRefBased/>
  <w15:docId w15:val="{FCD46B22-38EC-4CAE-9D35-1FE40BBE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72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2021-09-29T19:36:00Z</dcterms:created>
  <dcterms:modified xsi:type="dcterms:W3CDTF">2021-09-29T19:36:00Z</dcterms:modified>
</cp:coreProperties>
</file>