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14E8" w:rsidRDefault="00D214E8" w:rsidP="00D214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James BERESFORD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214E8" w:rsidRDefault="00D214E8" w:rsidP="00D214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Newton Grange, Derbyshire. A scholar at Cambridge University.</w:t>
      </w:r>
    </w:p>
    <w:p w:rsidR="00D214E8" w:rsidRDefault="00D214E8" w:rsidP="00D214E8">
      <w:pPr>
        <w:rPr>
          <w:rFonts w:ascii="Times New Roman" w:hAnsi="Times New Roman" w:cs="Times New Roman"/>
        </w:rPr>
      </w:pPr>
    </w:p>
    <w:p w:rsidR="00D214E8" w:rsidRDefault="00D214E8" w:rsidP="00D214E8">
      <w:pPr>
        <w:rPr>
          <w:rFonts w:ascii="Times New Roman" w:hAnsi="Times New Roman" w:cs="Times New Roman"/>
        </w:rPr>
      </w:pPr>
    </w:p>
    <w:p w:rsidR="00D214E8" w:rsidRDefault="00D214E8" w:rsidP="00D214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Thomas Hunt(q.v.) brought a plaint of debt against him.</w:t>
      </w:r>
    </w:p>
    <w:p w:rsidR="00D214E8" w:rsidRDefault="00D214E8" w:rsidP="00D214E8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65330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D214E8" w:rsidRDefault="00D214E8" w:rsidP="00D214E8">
      <w:pPr>
        <w:rPr>
          <w:rFonts w:ascii="Times New Roman" w:hAnsi="Times New Roman" w:cs="Times New Roman"/>
        </w:rPr>
      </w:pPr>
    </w:p>
    <w:p w:rsidR="00D214E8" w:rsidRDefault="00D214E8" w:rsidP="00D214E8">
      <w:pPr>
        <w:rPr>
          <w:rFonts w:ascii="Times New Roman" w:hAnsi="Times New Roman" w:cs="Times New Roman"/>
        </w:rPr>
      </w:pPr>
    </w:p>
    <w:p w:rsidR="00D214E8" w:rsidRDefault="00D214E8" w:rsidP="00D214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February 2018</w:t>
      </w:r>
    </w:p>
    <w:p w:rsidR="006B2F86" w:rsidRPr="00E71FC3" w:rsidRDefault="00D214E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14E8" w:rsidRDefault="00D214E8" w:rsidP="00E71FC3">
      <w:r>
        <w:separator/>
      </w:r>
    </w:p>
  </w:endnote>
  <w:endnote w:type="continuationSeparator" w:id="0">
    <w:p w:rsidR="00D214E8" w:rsidRDefault="00D214E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14E8" w:rsidRDefault="00D214E8" w:rsidP="00E71FC3">
      <w:r>
        <w:separator/>
      </w:r>
    </w:p>
  </w:footnote>
  <w:footnote w:type="continuationSeparator" w:id="0">
    <w:p w:rsidR="00D214E8" w:rsidRDefault="00D214E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4E8"/>
    <w:rsid w:val="001A7C09"/>
    <w:rsid w:val="00577BD5"/>
    <w:rsid w:val="00656CBA"/>
    <w:rsid w:val="006A1F77"/>
    <w:rsid w:val="00733BE7"/>
    <w:rsid w:val="00AB52E8"/>
    <w:rsid w:val="00B16D3F"/>
    <w:rsid w:val="00BB41AC"/>
    <w:rsid w:val="00D214E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3D25F3-B053-4519-B739-B5B16BB97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14E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214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2018-02-21T20:21:00Z</dcterms:created>
  <dcterms:modified xsi:type="dcterms:W3CDTF">2018-02-21T20:22:00Z</dcterms:modified>
</cp:coreProperties>
</file>