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D6ACDB" w14:textId="77777777" w:rsidR="00E47068" w:rsidRDefault="000F5A5B" w:rsidP="00C009D8">
      <w:pPr>
        <w:pStyle w:val="NoSpacing"/>
      </w:pPr>
      <w:r>
        <w:rPr>
          <w:u w:val="single"/>
        </w:rPr>
        <w:t>James BERESFORD</w:t>
      </w:r>
      <w:r>
        <w:t xml:space="preserve">       (d.1520)</w:t>
      </w:r>
    </w:p>
    <w:p w14:paraId="26B239AF" w14:textId="77777777" w:rsidR="000F5A5B" w:rsidRDefault="000F5A5B" w:rsidP="00C009D8">
      <w:pPr>
        <w:pStyle w:val="NoSpacing"/>
      </w:pPr>
      <w:r>
        <w:t>Clergyman.</w:t>
      </w:r>
    </w:p>
    <w:p w14:paraId="1E5BA62C" w14:textId="77777777" w:rsidR="000F5A5B" w:rsidRDefault="000F5A5B" w:rsidP="00C009D8">
      <w:pPr>
        <w:pStyle w:val="NoSpacing"/>
      </w:pPr>
    </w:p>
    <w:p w14:paraId="3D02B748" w14:textId="77777777" w:rsidR="000F5A5B" w:rsidRDefault="000F5A5B" w:rsidP="00C009D8">
      <w:pPr>
        <w:pStyle w:val="NoSpacing"/>
      </w:pPr>
    </w:p>
    <w:p w14:paraId="2C3E2212" w14:textId="77777777" w:rsidR="000F5A5B" w:rsidRDefault="000F5A5B" w:rsidP="00C009D8">
      <w:pPr>
        <w:pStyle w:val="NoSpacing"/>
      </w:pPr>
      <w:r>
        <w:t>Son of Thomas Beresford of Newton Grange, Derbyshire.</w:t>
      </w:r>
    </w:p>
    <w:p w14:paraId="66ADC901" w14:textId="77777777" w:rsidR="000F5A5B" w:rsidRDefault="000F5A5B" w:rsidP="00C009D8">
      <w:pPr>
        <w:pStyle w:val="NoSpacing"/>
      </w:pPr>
      <w:r>
        <w:t>(Alumni Cantab. vol.1 part 1 p.138)</w:t>
      </w:r>
    </w:p>
    <w:p w14:paraId="34051B9B" w14:textId="77777777" w:rsidR="000F5A5B" w:rsidRDefault="000F5A5B" w:rsidP="00C009D8">
      <w:pPr>
        <w:pStyle w:val="NoSpacing"/>
      </w:pPr>
    </w:p>
    <w:p w14:paraId="4300E6E5" w14:textId="77777777" w:rsidR="000F5A5B" w:rsidRDefault="000F5A5B" w:rsidP="00C009D8">
      <w:pPr>
        <w:pStyle w:val="NoSpacing"/>
      </w:pPr>
    </w:p>
    <w:p w14:paraId="14A6B403" w14:textId="77777777" w:rsidR="000F5A5B" w:rsidRDefault="000F5A5B" w:rsidP="00C009D8">
      <w:pPr>
        <w:pStyle w:val="NoSpacing"/>
      </w:pPr>
      <w:r>
        <w:t xml:space="preserve">   1484-1520</w:t>
      </w:r>
      <w:r>
        <w:tab/>
        <w:t>Vicar of Chesterfield.   (ibid.)</w:t>
      </w:r>
    </w:p>
    <w:p w14:paraId="5A54A23E" w14:textId="77777777" w:rsidR="000F5A5B" w:rsidRDefault="000F5A5B" w:rsidP="00C009D8">
      <w:pPr>
        <w:pStyle w:val="NoSpacing"/>
      </w:pPr>
      <w:r>
        <w:t xml:space="preserve">       1487-93</w:t>
      </w:r>
      <w:r>
        <w:tab/>
        <w:t>Rector of Whittington.  (ibid.)</w:t>
      </w:r>
    </w:p>
    <w:p w14:paraId="7BE1057A" w14:textId="2231331E" w:rsidR="000F5A5B" w:rsidRDefault="000F5A5B" w:rsidP="00C009D8">
      <w:pPr>
        <w:pStyle w:val="NoSpacing"/>
      </w:pPr>
      <w:r>
        <w:t xml:space="preserve">   1</w:t>
      </w:r>
      <w:r w:rsidR="005C7E55">
        <w:t>4</w:t>
      </w:r>
      <w:r>
        <w:t>97-1504</w:t>
      </w:r>
      <w:r>
        <w:tab/>
        <w:t>Rector of Mat</w:t>
      </w:r>
      <w:r w:rsidR="005C7E55">
        <w:t>l</w:t>
      </w:r>
      <w:r>
        <w:t>ock.   (ibid.)</w:t>
      </w:r>
    </w:p>
    <w:p w14:paraId="029C1B2D" w14:textId="77777777" w:rsidR="000F5A5B" w:rsidRDefault="000F5A5B" w:rsidP="00C009D8">
      <w:pPr>
        <w:pStyle w:val="NoSpacing"/>
      </w:pPr>
      <w:r>
        <w:tab/>
        <w:t>1504</w:t>
      </w:r>
      <w:r>
        <w:tab/>
        <w:t>Vicar of Wirksworth.  (ibid.)</w:t>
      </w:r>
    </w:p>
    <w:p w14:paraId="39CB3895" w14:textId="77777777" w:rsidR="000F5A5B" w:rsidRDefault="000F5A5B" w:rsidP="00C009D8">
      <w:pPr>
        <w:pStyle w:val="NoSpacing"/>
      </w:pPr>
      <w:r>
        <w:tab/>
        <w:t>1507</w:t>
      </w:r>
      <w:r>
        <w:tab/>
        <w:t>Prebendary of Lichfield.   (ibid.)</w:t>
      </w:r>
    </w:p>
    <w:p w14:paraId="44467E8D" w14:textId="77777777" w:rsidR="000F5A5B" w:rsidRDefault="000F5A5B" w:rsidP="00C009D8">
      <w:pPr>
        <w:pStyle w:val="NoSpacing"/>
      </w:pPr>
      <w:r>
        <w:t>13 Jul.</w:t>
      </w:r>
      <w:r>
        <w:tab/>
        <w:t>1520</w:t>
      </w:r>
      <w:r>
        <w:tab/>
        <w:t>Died.    (ibid.)</w:t>
      </w:r>
    </w:p>
    <w:p w14:paraId="5F71D092" w14:textId="77777777" w:rsidR="000F5A5B" w:rsidRDefault="000F5A5B" w:rsidP="00C009D8">
      <w:pPr>
        <w:pStyle w:val="NoSpacing"/>
      </w:pPr>
    </w:p>
    <w:p w14:paraId="2C5B59B7" w14:textId="77777777" w:rsidR="000F5A5B" w:rsidRDefault="000F5A5B" w:rsidP="00C009D8">
      <w:pPr>
        <w:pStyle w:val="NoSpacing"/>
      </w:pPr>
    </w:p>
    <w:p w14:paraId="478D91CE" w14:textId="5482D8D8" w:rsidR="000F5A5B" w:rsidRDefault="000F5A5B" w:rsidP="00C009D8">
      <w:pPr>
        <w:pStyle w:val="NoSpacing"/>
      </w:pPr>
      <w:r>
        <w:t>29 September 2013</w:t>
      </w:r>
    </w:p>
    <w:p w14:paraId="3AC5B33B" w14:textId="4F9AAD4A" w:rsidR="005C7E55" w:rsidRPr="000F5A5B" w:rsidRDefault="005C7E55" w:rsidP="00C009D8">
      <w:pPr>
        <w:pStyle w:val="NoSpacing"/>
      </w:pPr>
      <w:r>
        <w:t>18 June 2019</w:t>
      </w:r>
      <w:bookmarkStart w:id="0" w:name="_GoBack"/>
      <w:bookmarkEnd w:id="0"/>
    </w:p>
    <w:sectPr w:rsidR="005C7E55" w:rsidRPr="000F5A5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85C6CE" w14:textId="77777777" w:rsidR="000F5A5B" w:rsidRDefault="000F5A5B" w:rsidP="00920DE3">
      <w:pPr>
        <w:spacing w:after="0" w:line="240" w:lineRule="auto"/>
      </w:pPr>
      <w:r>
        <w:separator/>
      </w:r>
    </w:p>
  </w:endnote>
  <w:endnote w:type="continuationSeparator" w:id="0">
    <w:p w14:paraId="79B84FC4" w14:textId="77777777" w:rsidR="000F5A5B" w:rsidRDefault="000F5A5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FED3F5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BDB7F6" w14:textId="77777777"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14:paraId="57472A6A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702098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1F5AE3" w14:textId="77777777" w:rsidR="000F5A5B" w:rsidRDefault="000F5A5B" w:rsidP="00920DE3">
      <w:pPr>
        <w:spacing w:after="0" w:line="240" w:lineRule="auto"/>
      </w:pPr>
      <w:r>
        <w:separator/>
      </w:r>
    </w:p>
  </w:footnote>
  <w:footnote w:type="continuationSeparator" w:id="0">
    <w:p w14:paraId="17038A74" w14:textId="77777777" w:rsidR="000F5A5B" w:rsidRDefault="000F5A5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C3BB9D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89D1B5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BC14DC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5A5B"/>
    <w:rsid w:val="000F5A5B"/>
    <w:rsid w:val="00120749"/>
    <w:rsid w:val="005C7E55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DDB4C8"/>
  <w15:docId w15:val="{0221EE63-086F-4688-906A-969B3A00F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12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2013-09-29T20:00:00Z</dcterms:created>
  <dcterms:modified xsi:type="dcterms:W3CDTF">2019-06-18T13:54:00Z</dcterms:modified>
</cp:coreProperties>
</file>