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A32E6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BERENGER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0B9F9818" w14:textId="62200B3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</w:t>
      </w:r>
      <w:r>
        <w:rPr>
          <w:rFonts w:ascii="Times New Roman" w:hAnsi="Times New Roman" w:cs="Times New Roman"/>
          <w:sz w:val="24"/>
          <w:szCs w:val="24"/>
        </w:rPr>
        <w:t>entleman.</w:t>
      </w:r>
    </w:p>
    <w:p w14:paraId="049A91D6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D96C4D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C8A3C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Sep.1443</w:t>
      </w:r>
      <w:r>
        <w:rPr>
          <w:rFonts w:ascii="Times New Roman" w:hAnsi="Times New Roman" w:cs="Times New Roman"/>
          <w:sz w:val="24"/>
          <w:szCs w:val="24"/>
        </w:rPr>
        <w:tab/>
        <w:t>He was one of those to whom Richard Payne of London(q.v.) gifted his goods and</w:t>
      </w:r>
    </w:p>
    <w:p w14:paraId="49EFE57B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chattels.</w:t>
      </w:r>
    </w:p>
    <w:p w14:paraId="134376AE" w14:textId="77777777" w:rsidR="00457773" w:rsidRDefault="00457773" w:rsidP="0045777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02259"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p.168)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2CA045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D2D3E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D6383" w14:textId="77777777" w:rsid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2022</w:t>
      </w:r>
    </w:p>
    <w:p w14:paraId="76C0B0AE" w14:textId="082F7714" w:rsidR="00457773" w:rsidRP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93831" w14:textId="53200E71" w:rsidR="00457773" w:rsidRPr="00457773" w:rsidRDefault="00457773" w:rsidP="004577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A8467" w14:textId="03A2C669" w:rsidR="00457773" w:rsidRPr="00457773" w:rsidRDefault="00457773" w:rsidP="00D022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57773" w:rsidRPr="004577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E1E33" w14:textId="77777777" w:rsidR="00D02259" w:rsidRDefault="00D02259" w:rsidP="009139A6">
      <w:r>
        <w:separator/>
      </w:r>
    </w:p>
  </w:endnote>
  <w:endnote w:type="continuationSeparator" w:id="0">
    <w:p w14:paraId="2FAEB605" w14:textId="77777777" w:rsidR="00D02259" w:rsidRDefault="00D022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073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8B8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35A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78D62" w14:textId="77777777" w:rsidR="00D02259" w:rsidRDefault="00D02259" w:rsidP="009139A6">
      <w:r>
        <w:separator/>
      </w:r>
    </w:p>
  </w:footnote>
  <w:footnote w:type="continuationSeparator" w:id="0">
    <w:p w14:paraId="16C0A386" w14:textId="77777777" w:rsidR="00D02259" w:rsidRDefault="00D022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AA6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4C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09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59"/>
    <w:rsid w:val="000666E0"/>
    <w:rsid w:val="002510B7"/>
    <w:rsid w:val="00367A48"/>
    <w:rsid w:val="00457773"/>
    <w:rsid w:val="005C130B"/>
    <w:rsid w:val="00826F5C"/>
    <w:rsid w:val="009139A6"/>
    <w:rsid w:val="009448BB"/>
    <w:rsid w:val="00A3176C"/>
    <w:rsid w:val="00AE65F8"/>
    <w:rsid w:val="00BA00AB"/>
    <w:rsid w:val="00CB4ED9"/>
    <w:rsid w:val="00D0225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2210"/>
  <w15:chartTrackingRefBased/>
  <w15:docId w15:val="{17F5BD38-4D20-4788-A43E-3CB1E06B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2022-04-08T18:46:00Z</dcterms:created>
  <dcterms:modified xsi:type="dcterms:W3CDTF">2022-04-08T19:10:00Z</dcterms:modified>
</cp:coreProperties>
</file>