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C84" w:rsidRDefault="00DF5C84" w:rsidP="00DF5C84">
      <w:pPr>
        <w:pStyle w:val="NoSpacing"/>
      </w:pPr>
      <w:r>
        <w:rPr>
          <w:u w:val="single"/>
        </w:rPr>
        <w:t>Robert BERELL</w:t>
      </w:r>
      <w:r>
        <w:t xml:space="preserve">     (d.1476)</w:t>
      </w:r>
    </w:p>
    <w:p w:rsidR="00DF5C84" w:rsidRDefault="00DF5C84" w:rsidP="00DF5C84">
      <w:pPr>
        <w:pStyle w:val="NoSpacing"/>
      </w:pPr>
      <w:proofErr w:type="gramStart"/>
      <w:r>
        <w:t>of</w:t>
      </w:r>
      <w:proofErr w:type="gramEnd"/>
      <w:r>
        <w:t xml:space="preserve"> Winchester.</w:t>
      </w:r>
    </w:p>
    <w:p w:rsidR="00DF5C84" w:rsidRDefault="00DF5C84" w:rsidP="00DF5C84">
      <w:pPr>
        <w:pStyle w:val="NoSpacing"/>
      </w:pPr>
    </w:p>
    <w:p w:rsidR="00DF5C84" w:rsidRDefault="00DF5C84" w:rsidP="00DF5C84">
      <w:pPr>
        <w:pStyle w:val="NoSpacing"/>
      </w:pPr>
    </w:p>
    <w:p w:rsidR="00DF5C84" w:rsidRDefault="00DF5C84" w:rsidP="00DF5C84">
      <w:pPr>
        <w:pStyle w:val="NoSpacing"/>
      </w:pPr>
      <w:r>
        <w:tab/>
        <w:t>1466</w:t>
      </w:r>
      <w:r>
        <w:tab/>
        <w:t>He was Mayor.  (Hampshire Record Office)</w:t>
      </w:r>
    </w:p>
    <w:p w:rsidR="00DF5C84" w:rsidRDefault="00DF5C84" w:rsidP="00DF5C84">
      <w:pPr>
        <w:pStyle w:val="NoSpacing"/>
      </w:pPr>
      <w:r>
        <w:tab/>
        <w:t>1473</w:t>
      </w:r>
      <w:r>
        <w:tab/>
        <w:t xml:space="preserve">Mayor again.  </w:t>
      </w:r>
      <w:proofErr w:type="gramStart"/>
      <w:r>
        <w:t>(ibid.)</w:t>
      </w:r>
      <w:proofErr w:type="gramEnd"/>
    </w:p>
    <w:p w:rsidR="00DF5C84" w:rsidRDefault="00DF5C84" w:rsidP="00DF5C84">
      <w:pPr>
        <w:pStyle w:val="NoSpacing"/>
      </w:pPr>
      <w:r>
        <w:t>17 Feb.1476</w:t>
      </w:r>
      <w:r>
        <w:tab/>
        <w:t>He was one of those who were licensed to found a perpetual chantry in</w:t>
      </w:r>
    </w:p>
    <w:p w:rsidR="00DF5C84" w:rsidRDefault="00DF5C84" w:rsidP="00DF5C84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parish church of </w:t>
      </w:r>
      <w:proofErr w:type="spellStart"/>
      <w:r>
        <w:t>Romsey</w:t>
      </w:r>
      <w:proofErr w:type="spellEnd"/>
      <w:r>
        <w:t>.  (C.P.R. 1476-85 p.569)</w:t>
      </w:r>
    </w:p>
    <w:p w:rsidR="00DF5C84" w:rsidRDefault="00DF5C84" w:rsidP="00DF5C84">
      <w:pPr>
        <w:pStyle w:val="NoSpacing"/>
      </w:pPr>
      <w:r>
        <w:t>18 May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</w:t>
      </w:r>
      <w:proofErr w:type="spellStart"/>
      <w:r>
        <w:t>extremum</w:t>
      </w:r>
      <w:proofErr w:type="spellEnd"/>
      <w:r>
        <w:t>.  (C.F.R. 1471-85 p.119)</w:t>
      </w:r>
    </w:p>
    <w:p w:rsidR="00DF5C84" w:rsidRDefault="00DF5C84" w:rsidP="00DF5C84">
      <w:pPr>
        <w:pStyle w:val="NoSpacing"/>
      </w:pPr>
    </w:p>
    <w:p w:rsidR="00DF5C84" w:rsidRDefault="00DF5C84" w:rsidP="00DF5C84">
      <w:pPr>
        <w:pStyle w:val="NoSpacing"/>
      </w:pPr>
    </w:p>
    <w:p w:rsidR="00DF5C84" w:rsidRDefault="00DF5C84" w:rsidP="00DF5C84">
      <w:pPr>
        <w:pStyle w:val="NoSpacing"/>
      </w:pPr>
    </w:p>
    <w:p w:rsidR="00E47068" w:rsidRPr="00C009D8" w:rsidRDefault="00DF5C84" w:rsidP="00DF5C84">
      <w:pPr>
        <w:pStyle w:val="NoSpacing"/>
      </w:pPr>
      <w:r>
        <w:t>3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C84" w:rsidRDefault="00DF5C84" w:rsidP="00920DE3">
      <w:pPr>
        <w:spacing w:after="0" w:line="240" w:lineRule="auto"/>
      </w:pPr>
      <w:r>
        <w:separator/>
      </w:r>
    </w:p>
  </w:endnote>
  <w:endnote w:type="continuationSeparator" w:id="0">
    <w:p w:rsidR="00DF5C84" w:rsidRDefault="00DF5C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C84" w:rsidRDefault="00DF5C84" w:rsidP="00920DE3">
      <w:pPr>
        <w:spacing w:after="0" w:line="240" w:lineRule="auto"/>
      </w:pPr>
      <w:r>
        <w:separator/>
      </w:r>
    </w:p>
  </w:footnote>
  <w:footnote w:type="continuationSeparator" w:id="0">
    <w:p w:rsidR="00DF5C84" w:rsidRDefault="00DF5C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84"/>
    <w:rsid w:val="00120749"/>
    <w:rsid w:val="00624CAE"/>
    <w:rsid w:val="00920DE3"/>
    <w:rsid w:val="00C009D8"/>
    <w:rsid w:val="00CF53C8"/>
    <w:rsid w:val="00DF5C8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2014-09-06T19:01:00Z</dcterms:created>
  <dcterms:modified xsi:type="dcterms:W3CDTF">2014-09-06T19:02:00Z</dcterms:modified>
</cp:coreProperties>
</file>