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2A92BD" w14:textId="77777777" w:rsidR="00F150F9" w:rsidRDefault="00F150F9" w:rsidP="00F150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BERELL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fl.1423)</w:t>
      </w:r>
    </w:p>
    <w:p w14:paraId="014C31DC" w14:textId="77777777" w:rsidR="00F150F9" w:rsidRDefault="00F150F9" w:rsidP="00F150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63216630" w14:textId="77777777" w:rsidR="00F150F9" w:rsidRDefault="00F150F9" w:rsidP="00F150F9">
      <w:pPr>
        <w:pStyle w:val="NoSpacing"/>
        <w:rPr>
          <w:rFonts w:cs="Times New Roman"/>
          <w:szCs w:val="24"/>
        </w:rPr>
      </w:pPr>
    </w:p>
    <w:p w14:paraId="135A3228" w14:textId="77777777" w:rsidR="00F150F9" w:rsidRDefault="00F150F9" w:rsidP="00F150F9">
      <w:pPr>
        <w:pStyle w:val="NoSpacing"/>
        <w:rPr>
          <w:rFonts w:cs="Times New Roman"/>
          <w:szCs w:val="24"/>
        </w:rPr>
      </w:pPr>
    </w:p>
    <w:p w14:paraId="0642EAFF" w14:textId="77777777" w:rsidR="00F150F9" w:rsidRDefault="00F150F9" w:rsidP="00F150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1423</w:t>
      </w:r>
      <w:r>
        <w:rPr>
          <w:rFonts w:cs="Times New Roman"/>
          <w:szCs w:val="24"/>
        </w:rPr>
        <w:tab/>
        <w:t>He became apprenticed to William Herre of London, draper(q.v.).</w:t>
      </w:r>
    </w:p>
    <w:p w14:paraId="503DF088" w14:textId="77777777" w:rsidR="00F150F9" w:rsidRDefault="00F150F9" w:rsidP="00F150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CA55A8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73417E93" w14:textId="77777777" w:rsidR="00F150F9" w:rsidRDefault="00F150F9" w:rsidP="00F150F9">
      <w:pPr>
        <w:pStyle w:val="NoSpacing"/>
        <w:rPr>
          <w:rFonts w:cs="Times New Roman"/>
          <w:szCs w:val="24"/>
        </w:rPr>
      </w:pPr>
    </w:p>
    <w:p w14:paraId="32A1C032" w14:textId="77777777" w:rsidR="00F150F9" w:rsidRDefault="00F150F9" w:rsidP="00F150F9">
      <w:pPr>
        <w:pStyle w:val="NoSpacing"/>
        <w:rPr>
          <w:rFonts w:cs="Times New Roman"/>
          <w:szCs w:val="24"/>
        </w:rPr>
      </w:pPr>
    </w:p>
    <w:p w14:paraId="0256FC22" w14:textId="77777777" w:rsidR="00F150F9" w:rsidRDefault="00F150F9" w:rsidP="00F150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 2024</w:t>
      </w:r>
    </w:p>
    <w:p w14:paraId="39343F9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BAA2DD" w14:textId="77777777" w:rsidR="00F150F9" w:rsidRDefault="00F150F9" w:rsidP="009139A6">
      <w:r>
        <w:separator/>
      </w:r>
    </w:p>
  </w:endnote>
  <w:endnote w:type="continuationSeparator" w:id="0">
    <w:p w14:paraId="23C77739" w14:textId="77777777" w:rsidR="00F150F9" w:rsidRDefault="00F150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FD7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FA509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CB8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A17E1" w14:textId="77777777" w:rsidR="00F150F9" w:rsidRDefault="00F150F9" w:rsidP="009139A6">
      <w:r>
        <w:separator/>
      </w:r>
    </w:p>
  </w:footnote>
  <w:footnote w:type="continuationSeparator" w:id="0">
    <w:p w14:paraId="60AAC7BD" w14:textId="77777777" w:rsidR="00F150F9" w:rsidRDefault="00F150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9EB8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E78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32D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0F9"/>
    <w:rsid w:val="000666E0"/>
    <w:rsid w:val="002510B7"/>
    <w:rsid w:val="00270799"/>
    <w:rsid w:val="005C130B"/>
    <w:rsid w:val="0077787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150F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6F042"/>
  <w15:chartTrackingRefBased/>
  <w15:docId w15:val="{A235081E-828E-4E70-8A9B-78999277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150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2024-05-24T19:26:00Z</dcterms:created>
  <dcterms:modified xsi:type="dcterms:W3CDTF">2024-05-24T19:27:00Z</dcterms:modified>
</cp:coreProperties>
</file>