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B9552" w14:textId="77777777" w:rsidR="00234399" w:rsidRDefault="00234399" w:rsidP="002343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BEREHOUS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A2C1AF8" w14:textId="77777777" w:rsidR="00234399" w:rsidRDefault="00234399" w:rsidP="002343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Terrington</w:t>
      </w:r>
      <w:proofErr w:type="spellEnd"/>
      <w:r>
        <w:rPr>
          <w:rFonts w:ascii="Times New Roman" w:hAnsi="Times New Roman" w:cs="Times New Roman"/>
        </w:rPr>
        <w:t>, Devon. Chapman.</w:t>
      </w:r>
    </w:p>
    <w:p w14:paraId="19136E11" w14:textId="77777777" w:rsidR="00234399" w:rsidRDefault="00234399" w:rsidP="00234399">
      <w:pPr>
        <w:rPr>
          <w:rFonts w:ascii="Times New Roman" w:hAnsi="Times New Roman" w:cs="Times New Roman"/>
        </w:rPr>
      </w:pPr>
    </w:p>
    <w:p w14:paraId="19725114" w14:textId="77777777" w:rsidR="00234399" w:rsidRDefault="00234399" w:rsidP="00234399">
      <w:pPr>
        <w:rPr>
          <w:rFonts w:ascii="Times New Roman" w:hAnsi="Times New Roman" w:cs="Times New Roman"/>
        </w:rPr>
      </w:pPr>
    </w:p>
    <w:p w14:paraId="519D2A01" w14:textId="77777777" w:rsidR="00234399" w:rsidRDefault="00234399" w:rsidP="002343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Wode</w:t>
      </w:r>
      <w:proofErr w:type="spellEnd"/>
      <w:r>
        <w:rPr>
          <w:rFonts w:ascii="Times New Roman" w:hAnsi="Times New Roman" w:cs="Times New Roman"/>
        </w:rPr>
        <w:t xml:space="preserve"> of London, goldsmith(q.v.), brought a plaint of debt against</w:t>
      </w:r>
    </w:p>
    <w:p w14:paraId="15615BFB" w14:textId="77777777" w:rsidR="00234399" w:rsidRDefault="00234399" w:rsidP="002343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14:paraId="53126A13" w14:textId="77777777" w:rsidR="00234399" w:rsidRDefault="00234399" w:rsidP="002343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7F6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47C3618" w14:textId="77777777" w:rsidR="00234399" w:rsidRDefault="00234399" w:rsidP="00234399">
      <w:pPr>
        <w:rPr>
          <w:rFonts w:ascii="Times New Roman" w:hAnsi="Times New Roman" w:cs="Times New Roman"/>
        </w:rPr>
      </w:pPr>
    </w:p>
    <w:p w14:paraId="2C33EC5E" w14:textId="77777777" w:rsidR="00234399" w:rsidRDefault="00234399" w:rsidP="00234399">
      <w:pPr>
        <w:rPr>
          <w:rFonts w:ascii="Times New Roman" w:hAnsi="Times New Roman" w:cs="Times New Roman"/>
        </w:rPr>
      </w:pPr>
    </w:p>
    <w:p w14:paraId="5EFFAE15" w14:textId="77777777" w:rsidR="00234399" w:rsidRDefault="00234399" w:rsidP="002343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April 2019</w:t>
      </w:r>
    </w:p>
    <w:p w14:paraId="054F91FE" w14:textId="77777777" w:rsidR="006B2F86" w:rsidRPr="00E71FC3" w:rsidRDefault="0023439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47253" w14:textId="77777777" w:rsidR="00234399" w:rsidRDefault="00234399" w:rsidP="00E71FC3">
      <w:r>
        <w:separator/>
      </w:r>
    </w:p>
  </w:endnote>
  <w:endnote w:type="continuationSeparator" w:id="0">
    <w:p w14:paraId="29B837B1" w14:textId="77777777" w:rsidR="00234399" w:rsidRDefault="0023439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778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06762" w14:textId="77777777" w:rsidR="00234399" w:rsidRDefault="00234399" w:rsidP="00E71FC3">
      <w:r>
        <w:separator/>
      </w:r>
    </w:p>
  </w:footnote>
  <w:footnote w:type="continuationSeparator" w:id="0">
    <w:p w14:paraId="65E91F4A" w14:textId="77777777" w:rsidR="00234399" w:rsidRDefault="0023439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399"/>
    <w:rsid w:val="001A7C09"/>
    <w:rsid w:val="0023439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95202"/>
  <w15:chartTrackingRefBased/>
  <w15:docId w15:val="{FA583EEC-E5B5-4300-95FE-37A90DEE5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39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343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2019-05-05T20:14:00Z</dcterms:created>
  <dcterms:modified xsi:type="dcterms:W3CDTF">2019-05-05T20:15:00Z</dcterms:modified>
</cp:coreProperties>
</file>