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3DE55" w14:textId="77777777" w:rsidR="00C74226" w:rsidRDefault="00C74226" w:rsidP="00C74226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BEREHAM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05150AE5" w14:textId="77777777" w:rsidR="00C74226" w:rsidRDefault="00C74226" w:rsidP="00C74226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Cannington, Somerset.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Labourer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.</w:t>
      </w:r>
    </w:p>
    <w:p w14:paraId="134FA685" w14:textId="77777777" w:rsidR="00C74226" w:rsidRDefault="00C74226" w:rsidP="00C74226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1B4000D" w14:textId="77777777" w:rsidR="00C74226" w:rsidRDefault="00C74226" w:rsidP="00C74226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172D45B" w14:textId="77777777" w:rsidR="00C74226" w:rsidRDefault="00C74226" w:rsidP="00C74226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Thomas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Malet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esquire(q.v.), brought a plaint of trespass against him and</w:t>
      </w:r>
    </w:p>
    <w:p w14:paraId="4D49749C" w14:textId="77777777" w:rsidR="00C74226" w:rsidRDefault="00C74226" w:rsidP="00C74226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John Benet of Cannington(q.v.).</w:t>
      </w:r>
    </w:p>
    <w:p w14:paraId="160B5E70" w14:textId="77777777" w:rsidR="00C74226" w:rsidRDefault="00C74226" w:rsidP="00C74226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4D32B964" w14:textId="77777777" w:rsidR="00C74226" w:rsidRDefault="00C74226" w:rsidP="00C74226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DFF0ED7" w14:textId="77777777" w:rsidR="00C74226" w:rsidRDefault="00C74226" w:rsidP="00C74226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CE91BF5" w14:textId="77777777" w:rsidR="00C74226" w:rsidRDefault="00C74226" w:rsidP="00C74226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13 November 2021</w:t>
      </w:r>
    </w:p>
    <w:p w14:paraId="43DDFAD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56DAC" w14:textId="77777777" w:rsidR="00C74226" w:rsidRDefault="00C74226" w:rsidP="009139A6">
      <w:r>
        <w:separator/>
      </w:r>
    </w:p>
  </w:endnote>
  <w:endnote w:type="continuationSeparator" w:id="0">
    <w:p w14:paraId="785EB26D" w14:textId="77777777" w:rsidR="00C74226" w:rsidRDefault="00C742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C4C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382A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108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DA1E3" w14:textId="77777777" w:rsidR="00C74226" w:rsidRDefault="00C74226" w:rsidP="009139A6">
      <w:r>
        <w:separator/>
      </w:r>
    </w:p>
  </w:footnote>
  <w:footnote w:type="continuationSeparator" w:id="0">
    <w:p w14:paraId="57EDC0B6" w14:textId="77777777" w:rsidR="00C74226" w:rsidRDefault="00C742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3D9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847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D27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22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74226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81AFA"/>
  <w15:chartTrackingRefBased/>
  <w15:docId w15:val="{290D2C85-3832-4246-88D2-F200DD88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742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2021-12-22T16:39:00Z</dcterms:created>
  <dcterms:modified xsi:type="dcterms:W3CDTF">2021-12-22T16:39:00Z</dcterms:modified>
</cp:coreProperties>
</file>