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02E8C" w14:textId="538329B9" w:rsidR="00BA00AB" w:rsidRDefault="007E39C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BEREFORD</w:t>
      </w:r>
      <w:r>
        <w:rPr>
          <w:rFonts w:cs="Times New Roman"/>
          <w:szCs w:val="24"/>
        </w:rPr>
        <w:t xml:space="preserve">      (fl.1403)</w:t>
      </w:r>
    </w:p>
    <w:p w14:paraId="7E2BA707" w14:textId="77777777" w:rsidR="007E39CC" w:rsidRDefault="007E39CC" w:rsidP="009139A6">
      <w:pPr>
        <w:pStyle w:val="NoSpacing"/>
        <w:rPr>
          <w:rFonts w:cs="Times New Roman"/>
          <w:szCs w:val="24"/>
        </w:rPr>
      </w:pPr>
    </w:p>
    <w:p w14:paraId="65E54B6E" w14:textId="77777777" w:rsidR="007E39CC" w:rsidRDefault="007E39CC" w:rsidP="009139A6">
      <w:pPr>
        <w:pStyle w:val="NoSpacing"/>
        <w:rPr>
          <w:rFonts w:cs="Times New Roman"/>
          <w:szCs w:val="24"/>
        </w:rPr>
      </w:pPr>
    </w:p>
    <w:p w14:paraId="0ECF8307" w14:textId="7FA42A10" w:rsidR="007E39CC" w:rsidRDefault="007E39C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Nov.1403</w:t>
      </w:r>
      <w:r>
        <w:rPr>
          <w:rFonts w:cs="Times New Roman"/>
          <w:szCs w:val="24"/>
        </w:rPr>
        <w:tab/>
        <w:t>He was appointed Escheator of Northamptonshire and Rutland.</w:t>
      </w:r>
    </w:p>
    <w:p w14:paraId="7A4E8C29" w14:textId="3D4FACE3" w:rsidR="007E39CC" w:rsidRDefault="007E39C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1399-1401 p.234)</w:t>
      </w:r>
    </w:p>
    <w:p w14:paraId="39F65000" w14:textId="77777777" w:rsidR="007E39CC" w:rsidRDefault="007E39CC" w:rsidP="009139A6">
      <w:pPr>
        <w:pStyle w:val="NoSpacing"/>
        <w:rPr>
          <w:rFonts w:cs="Times New Roman"/>
          <w:szCs w:val="24"/>
        </w:rPr>
      </w:pPr>
    </w:p>
    <w:p w14:paraId="608BA568" w14:textId="77777777" w:rsidR="007E39CC" w:rsidRDefault="007E39CC" w:rsidP="009139A6">
      <w:pPr>
        <w:pStyle w:val="NoSpacing"/>
        <w:rPr>
          <w:rFonts w:cs="Times New Roman"/>
          <w:szCs w:val="24"/>
        </w:rPr>
      </w:pPr>
    </w:p>
    <w:p w14:paraId="32EEF151" w14:textId="31EF6376" w:rsidR="007E39CC" w:rsidRPr="007E39CC" w:rsidRDefault="007E39C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2024</w:t>
      </w:r>
    </w:p>
    <w:sectPr w:rsidR="007E39CC" w:rsidRPr="007E39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89DC4" w14:textId="77777777" w:rsidR="007E39CC" w:rsidRDefault="007E39CC" w:rsidP="009139A6">
      <w:r>
        <w:separator/>
      </w:r>
    </w:p>
  </w:endnote>
  <w:endnote w:type="continuationSeparator" w:id="0">
    <w:p w14:paraId="29801D95" w14:textId="77777777" w:rsidR="007E39CC" w:rsidRDefault="007E39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5B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191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8E8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0C79F" w14:textId="77777777" w:rsidR="007E39CC" w:rsidRDefault="007E39CC" w:rsidP="009139A6">
      <w:r>
        <w:separator/>
      </w:r>
    </w:p>
  </w:footnote>
  <w:footnote w:type="continuationSeparator" w:id="0">
    <w:p w14:paraId="71BD834E" w14:textId="77777777" w:rsidR="007E39CC" w:rsidRDefault="007E39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936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CC3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78D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CC"/>
    <w:rsid w:val="000666E0"/>
    <w:rsid w:val="002510B7"/>
    <w:rsid w:val="00270799"/>
    <w:rsid w:val="005C130B"/>
    <w:rsid w:val="007E39C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B946A"/>
  <w15:chartTrackingRefBased/>
  <w15:docId w15:val="{6FE20DD5-D4CD-4762-852C-34E205AF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2024-03-28T21:11:00Z</dcterms:created>
  <dcterms:modified xsi:type="dcterms:W3CDTF">2024-03-28T21:13:00Z</dcterms:modified>
</cp:coreProperties>
</file>