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19653" w14:textId="77777777" w:rsidR="006679C2" w:rsidRDefault="006679C2" w:rsidP="006679C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Baldwin BEREFORD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d.1405-6)</w:t>
      </w:r>
    </w:p>
    <w:p w14:paraId="2C40C525" w14:textId="77777777" w:rsidR="006679C2" w:rsidRDefault="006679C2" w:rsidP="006679C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BD7F1DC" w14:textId="77777777" w:rsidR="006679C2" w:rsidRDefault="006679C2" w:rsidP="006679C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6666176" w14:textId="77777777" w:rsidR="006679C2" w:rsidRDefault="006679C2" w:rsidP="006679C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Feb.1406</w:t>
      </w:r>
      <w:r>
        <w:rPr>
          <w:rFonts w:ascii="Times New Roman" w:hAnsi="Times New Roman" w:cs="Times New Roman"/>
          <w:sz w:val="24"/>
          <w:szCs w:val="24"/>
        </w:rPr>
        <w:tab/>
        <w:t>He had died by this time.   (C.F.R. 1405-13 p.2)</w:t>
      </w:r>
    </w:p>
    <w:p w14:paraId="10B5ABDC" w14:textId="77777777" w:rsidR="006679C2" w:rsidRDefault="006679C2" w:rsidP="006679C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48ECF0C" w14:textId="77777777" w:rsidR="006679C2" w:rsidRDefault="006679C2" w:rsidP="006679C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5A9B4B6" w14:textId="77777777" w:rsidR="006679C2" w:rsidRDefault="006679C2" w:rsidP="006679C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2021</w:t>
      </w:r>
    </w:p>
    <w:p w14:paraId="25705D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4ADC8" w14:textId="77777777" w:rsidR="006679C2" w:rsidRDefault="006679C2" w:rsidP="009139A6">
      <w:r>
        <w:separator/>
      </w:r>
    </w:p>
  </w:endnote>
  <w:endnote w:type="continuationSeparator" w:id="0">
    <w:p w14:paraId="02AA5D57" w14:textId="77777777" w:rsidR="006679C2" w:rsidRDefault="006679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F9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6A8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C3D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4AFEB" w14:textId="77777777" w:rsidR="006679C2" w:rsidRDefault="006679C2" w:rsidP="009139A6">
      <w:r>
        <w:separator/>
      </w:r>
    </w:p>
  </w:footnote>
  <w:footnote w:type="continuationSeparator" w:id="0">
    <w:p w14:paraId="74F5CC24" w14:textId="77777777" w:rsidR="006679C2" w:rsidRDefault="006679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0D5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450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E81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C2"/>
    <w:rsid w:val="000666E0"/>
    <w:rsid w:val="002510B7"/>
    <w:rsid w:val="005C130B"/>
    <w:rsid w:val="006679C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28ECD"/>
  <w15:chartTrackingRefBased/>
  <w15:docId w15:val="{BD77C22B-E4D1-4B74-BD90-E77D194A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2021-08-23T18:20:00Z</dcterms:created>
  <dcterms:modified xsi:type="dcterms:W3CDTF">2021-08-23T18:20:00Z</dcterms:modified>
</cp:coreProperties>
</file>