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BERECROFTE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Bromsgrove,</w:t>
      </w: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 into three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Kidderminster by the late</w:t>
      </w: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Fylilod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EB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21-128)</w:t>
      </w: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06D96" w:rsidRDefault="00606D96" w:rsidP="00606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  <w:bookmarkStart w:id="0" w:name="_GoBack"/>
      <w:bookmarkEnd w:id="0"/>
    </w:p>
    <w:sectPr w:rsidR="00DD5B8A" w:rsidRPr="00606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D96" w:rsidRDefault="00606D96" w:rsidP="00564E3C">
      <w:pPr>
        <w:spacing w:after="0" w:line="240" w:lineRule="auto"/>
      </w:pPr>
      <w:r>
        <w:separator/>
      </w:r>
    </w:p>
  </w:endnote>
  <w:endnote w:type="continuationSeparator" w:id="0">
    <w:p w:rsidR="00606D96" w:rsidRDefault="00606D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06D96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D96" w:rsidRDefault="00606D96" w:rsidP="00564E3C">
      <w:pPr>
        <w:spacing w:after="0" w:line="240" w:lineRule="auto"/>
      </w:pPr>
      <w:r>
        <w:separator/>
      </w:r>
    </w:p>
  </w:footnote>
  <w:footnote w:type="continuationSeparator" w:id="0">
    <w:p w:rsidR="00606D96" w:rsidRDefault="00606D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96"/>
    <w:rsid w:val="00372DC6"/>
    <w:rsid w:val="00564E3C"/>
    <w:rsid w:val="00606D96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FFB9"/>
  <w15:chartTrackingRefBased/>
  <w15:docId w15:val="{CF1C5CB8-48E8-4EA9-82DD-6B6BA937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06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2015-12-05T16:15:00Z</dcterms:created>
  <dcterms:modified xsi:type="dcterms:W3CDTF">2015-12-05T16:16:00Z</dcterms:modified>
</cp:coreProperties>
</file>