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1D0" w:rsidRDefault="006C11D0" w:rsidP="006C11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BEREBRUNE</w:t>
      </w:r>
      <w:r>
        <w:rPr>
          <w:rFonts w:ascii="Times New Roman" w:hAnsi="Times New Roman" w:cs="Times New Roman"/>
          <w:sz w:val="24"/>
          <w:szCs w:val="24"/>
        </w:rPr>
        <w:t xml:space="preserve">      (fl.1467)</w:t>
      </w:r>
    </w:p>
    <w:p w:rsidR="006C11D0" w:rsidRDefault="006C11D0" w:rsidP="006C11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York.</w:t>
      </w:r>
    </w:p>
    <w:p w:rsidR="006C11D0" w:rsidRDefault="006C11D0" w:rsidP="006C11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11D0" w:rsidRDefault="006C11D0" w:rsidP="006C11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11D0" w:rsidRDefault="006C11D0" w:rsidP="006C11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Oct.1467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Joan Curwen(q.v.), related in the third and fourth degrees of </w:t>
      </w:r>
    </w:p>
    <w:p w:rsidR="006C11D0" w:rsidRDefault="006C11D0" w:rsidP="006C11D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consanguinity, wished to marry, and sought a dispensation, with legitimation of any future issue. Approved.  </w:t>
      </w:r>
    </w:p>
    <w:p w:rsidR="006C11D0" w:rsidRDefault="006C11D0" w:rsidP="006C11D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(Supplications from England and Wales in the Registers of the Apostolic Penitentiary, 1410-1503, volume II 1464-1492 p.10)</w:t>
      </w:r>
    </w:p>
    <w:p w:rsidR="006C11D0" w:rsidRDefault="006C11D0" w:rsidP="006C11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11D0" w:rsidRDefault="006C11D0" w:rsidP="006C11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11D0" w:rsidRDefault="006C11D0" w:rsidP="006C11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1D0" w:rsidRDefault="006C11D0" w:rsidP="00564E3C">
      <w:pPr>
        <w:spacing w:after="0" w:line="240" w:lineRule="auto"/>
      </w:pPr>
      <w:r>
        <w:separator/>
      </w:r>
    </w:p>
  </w:endnote>
  <w:endnote w:type="continuationSeparator" w:id="0">
    <w:p w:rsidR="006C11D0" w:rsidRDefault="006C11D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C11D0">
      <w:rPr>
        <w:rFonts w:ascii="Times New Roman" w:hAnsi="Times New Roman" w:cs="Times New Roman"/>
        <w:noProof/>
        <w:sz w:val="24"/>
        <w:szCs w:val="24"/>
      </w:rPr>
      <w:t>12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1D0" w:rsidRDefault="006C11D0" w:rsidP="00564E3C">
      <w:pPr>
        <w:spacing w:after="0" w:line="240" w:lineRule="auto"/>
      </w:pPr>
      <w:r>
        <w:separator/>
      </w:r>
    </w:p>
  </w:footnote>
  <w:footnote w:type="continuationSeparator" w:id="0">
    <w:p w:rsidR="006C11D0" w:rsidRDefault="006C11D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1D0"/>
    <w:rsid w:val="00372DC6"/>
    <w:rsid w:val="00564E3C"/>
    <w:rsid w:val="0064591D"/>
    <w:rsid w:val="006C11D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87D6F-7F8C-44D4-9A33-4E35CC78D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2016-01-12T20:01:00Z</dcterms:created>
  <dcterms:modified xsi:type="dcterms:W3CDTF">2016-01-12T20:02:00Z</dcterms:modified>
</cp:coreProperties>
</file>