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1C85A" w14:textId="77777777" w:rsidR="00BA1872" w:rsidRPr="00341D06" w:rsidRDefault="00BA1872" w:rsidP="00BA1872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  <w:u w:val="single"/>
        </w:rPr>
        <w:t>William BERDWELL, the elder</w:t>
      </w:r>
      <w:r w:rsidRPr="00341D06">
        <w:rPr>
          <w:rStyle w:val="s1"/>
        </w:rPr>
        <w:t xml:space="preserve">   </w:t>
      </w:r>
      <w:proofErr w:type="gramStart"/>
      <w:r w:rsidRPr="00341D06">
        <w:rPr>
          <w:rStyle w:val="s1"/>
        </w:rPr>
        <w:t xml:space="preserve">   (</w:t>
      </w:r>
      <w:proofErr w:type="gramEnd"/>
      <w:r w:rsidRPr="00341D06">
        <w:rPr>
          <w:rStyle w:val="s1"/>
        </w:rPr>
        <w:t>fl.1508)</w:t>
      </w:r>
    </w:p>
    <w:p w14:paraId="04CFE151" w14:textId="77777777" w:rsidR="00BA1872" w:rsidRPr="00341D06" w:rsidRDefault="00BA1872" w:rsidP="00BA1872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>of West Harling, Norfolk.</w:t>
      </w:r>
    </w:p>
    <w:p w14:paraId="360391E1" w14:textId="77777777" w:rsidR="00BA1872" w:rsidRPr="00341D06" w:rsidRDefault="00BA1872" w:rsidP="00BA1872">
      <w:pPr>
        <w:pStyle w:val="NoSpacing"/>
        <w:tabs>
          <w:tab w:val="left" w:pos="720"/>
        </w:tabs>
        <w:rPr>
          <w:rStyle w:val="s1"/>
        </w:rPr>
      </w:pPr>
    </w:p>
    <w:p w14:paraId="42003A15" w14:textId="77777777" w:rsidR="00BA1872" w:rsidRPr="00341D06" w:rsidRDefault="00BA1872" w:rsidP="00BA1872">
      <w:pPr>
        <w:pStyle w:val="NoSpacing"/>
        <w:tabs>
          <w:tab w:val="left" w:pos="720"/>
        </w:tabs>
        <w:rPr>
          <w:rStyle w:val="s1"/>
        </w:rPr>
      </w:pPr>
    </w:p>
    <w:p w14:paraId="1DC10D33" w14:textId="77777777" w:rsidR="00BA1872" w:rsidRPr="00341D06" w:rsidRDefault="00BA1872" w:rsidP="00BA1872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ab/>
        <w:t>1508</w:t>
      </w:r>
      <w:r w:rsidRPr="00341D06">
        <w:rPr>
          <w:rStyle w:val="s1"/>
        </w:rPr>
        <w:tab/>
        <w:t>He made his Will.</w:t>
      </w:r>
    </w:p>
    <w:p w14:paraId="122421A4" w14:textId="77777777" w:rsidR="00BA1872" w:rsidRPr="00341D06" w:rsidRDefault="00BA1872" w:rsidP="00BA1872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ab/>
      </w:r>
      <w:r w:rsidRPr="00341D06">
        <w:rPr>
          <w:rStyle w:val="s1"/>
        </w:rPr>
        <w:tab/>
        <w:t>(</w:t>
      </w:r>
      <w:hyperlink r:id="rId6" w:history="1">
        <w:r w:rsidRPr="00341D06">
          <w:rPr>
            <w:rStyle w:val="Hyperlink"/>
          </w:rPr>
          <w:t>http://nrocat.norfolk.gov.uk</w:t>
        </w:r>
      </w:hyperlink>
      <w:r w:rsidRPr="00341D06">
        <w:rPr>
          <w:rStyle w:val="s1"/>
        </w:rPr>
        <w:t xml:space="preserve">  Cat. Ref. NCC Will register, </w:t>
      </w:r>
      <w:proofErr w:type="spellStart"/>
      <w:r w:rsidRPr="00341D06">
        <w:rPr>
          <w:rStyle w:val="s1"/>
        </w:rPr>
        <w:t>Spyltymber</w:t>
      </w:r>
      <w:proofErr w:type="spellEnd"/>
      <w:r w:rsidRPr="00341D06">
        <w:rPr>
          <w:rStyle w:val="s1"/>
        </w:rPr>
        <w:t xml:space="preserve"> 144)</w:t>
      </w:r>
    </w:p>
    <w:p w14:paraId="0F2B4854" w14:textId="77777777" w:rsidR="00BA1872" w:rsidRPr="00341D06" w:rsidRDefault="00BA1872" w:rsidP="00BA1872">
      <w:pPr>
        <w:pStyle w:val="NoSpacing"/>
        <w:tabs>
          <w:tab w:val="left" w:pos="720"/>
        </w:tabs>
        <w:rPr>
          <w:rStyle w:val="s1"/>
        </w:rPr>
      </w:pPr>
    </w:p>
    <w:p w14:paraId="0A827764" w14:textId="77777777" w:rsidR="00BA1872" w:rsidRPr="00341D06" w:rsidRDefault="00BA1872" w:rsidP="00BA1872">
      <w:pPr>
        <w:pStyle w:val="NoSpacing"/>
        <w:tabs>
          <w:tab w:val="left" w:pos="720"/>
        </w:tabs>
        <w:rPr>
          <w:rStyle w:val="s1"/>
        </w:rPr>
      </w:pPr>
    </w:p>
    <w:p w14:paraId="4A2AE5A2" w14:textId="77777777" w:rsidR="00BA1872" w:rsidRPr="00341D06" w:rsidRDefault="00BA1872" w:rsidP="00BA1872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>26 August 2021</w:t>
      </w:r>
    </w:p>
    <w:p w14:paraId="4251348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25F18" w14:textId="77777777" w:rsidR="00BA1872" w:rsidRDefault="00BA1872" w:rsidP="009139A6">
      <w:r>
        <w:separator/>
      </w:r>
    </w:p>
  </w:endnote>
  <w:endnote w:type="continuationSeparator" w:id="0">
    <w:p w14:paraId="4BE4EBDC" w14:textId="77777777" w:rsidR="00BA1872" w:rsidRDefault="00BA18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C30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B51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BEA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A0B32" w14:textId="77777777" w:rsidR="00BA1872" w:rsidRDefault="00BA1872" w:rsidP="009139A6">
      <w:r>
        <w:separator/>
      </w:r>
    </w:p>
  </w:footnote>
  <w:footnote w:type="continuationSeparator" w:id="0">
    <w:p w14:paraId="2B05220A" w14:textId="77777777" w:rsidR="00BA1872" w:rsidRDefault="00BA18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8AE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098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F63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7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A187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7D22B"/>
  <w15:chartTrackingRefBased/>
  <w15:docId w15:val="{095F45CF-86C9-4B82-81B0-2C05972A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A1872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BA1872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2021-09-05T20:11:00Z</dcterms:created>
  <dcterms:modified xsi:type="dcterms:W3CDTF">2021-09-05T20:11:00Z</dcterms:modified>
</cp:coreProperties>
</file>