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00A041" w14:textId="77777777" w:rsidR="000C1FFF" w:rsidRDefault="000C1FFF" w:rsidP="000C1FFF">
      <w:pPr>
        <w:pStyle w:val="NoSpacing"/>
      </w:pPr>
      <w:r>
        <w:rPr>
          <w:u w:val="single"/>
        </w:rPr>
        <w:t>Sir William BERDWELL</w:t>
      </w:r>
      <w:r>
        <w:t xml:space="preserve">    </w:t>
      </w:r>
      <w:proofErr w:type="gramStart"/>
      <w:r>
        <w:t xml:space="preserve">   (</w:t>
      </w:r>
      <w:proofErr w:type="gramEnd"/>
      <w:r>
        <w:t>d.ca.1434)</w:t>
      </w:r>
    </w:p>
    <w:p w14:paraId="78108C11" w14:textId="77777777" w:rsidR="000C1FFF" w:rsidRDefault="000C1FFF" w:rsidP="000C1FFF">
      <w:pPr>
        <w:pStyle w:val="NoSpacing"/>
      </w:pPr>
    </w:p>
    <w:p w14:paraId="2DDA59B2" w14:textId="77777777" w:rsidR="000C1FFF" w:rsidRDefault="000C1FFF" w:rsidP="000C1FFF">
      <w:pPr>
        <w:pStyle w:val="NoSpacing"/>
      </w:pPr>
    </w:p>
    <w:p w14:paraId="2CAFBC56" w14:textId="77777777" w:rsidR="000C1FFF" w:rsidRDefault="000C1FFF" w:rsidP="000C1FFF">
      <w:pPr>
        <w:pStyle w:val="NoSpacing"/>
      </w:pPr>
      <w:r>
        <w:t>29 Oct.1434</w:t>
      </w:r>
      <w:r>
        <w:tab/>
        <w:t xml:space="preserve">Writ of diem </w:t>
      </w:r>
      <w:proofErr w:type="spellStart"/>
      <w:r>
        <w:t>clausit</w:t>
      </w:r>
      <w:proofErr w:type="spellEnd"/>
      <w:r>
        <w:t xml:space="preserve"> extremum to the Escheator of Norfolk &amp; Suffolk.</w:t>
      </w:r>
    </w:p>
    <w:p w14:paraId="6CD8EB55" w14:textId="77777777" w:rsidR="000C1FFF" w:rsidRDefault="000C1FFF" w:rsidP="000C1FFF">
      <w:pPr>
        <w:pStyle w:val="NoSpacing"/>
      </w:pPr>
      <w:r>
        <w:tab/>
      </w:r>
      <w:r>
        <w:tab/>
        <w:t>(C.F.R. 1430-37 p.215)</w:t>
      </w:r>
    </w:p>
    <w:p w14:paraId="58C90FA4" w14:textId="77777777" w:rsidR="000C1FFF" w:rsidRDefault="000C1FFF" w:rsidP="000C1FFF">
      <w:pPr>
        <w:pStyle w:val="NoSpacing"/>
      </w:pPr>
    </w:p>
    <w:p w14:paraId="3469F8D8" w14:textId="77777777" w:rsidR="000C1FFF" w:rsidRDefault="000C1FFF" w:rsidP="000C1FFF">
      <w:pPr>
        <w:pStyle w:val="NoSpacing"/>
      </w:pPr>
    </w:p>
    <w:p w14:paraId="607C5062" w14:textId="77777777" w:rsidR="000C1FFF" w:rsidRDefault="000C1FFF" w:rsidP="000C1FFF">
      <w:pPr>
        <w:pStyle w:val="NoSpacing"/>
      </w:pPr>
      <w:r>
        <w:t>9 December 2024</w:t>
      </w:r>
    </w:p>
    <w:p w14:paraId="52E54A1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7E5A997" w14:textId="77777777" w:rsidR="000C1FFF" w:rsidRDefault="000C1FFF" w:rsidP="009139A6">
      <w:r>
        <w:separator/>
      </w:r>
    </w:p>
  </w:endnote>
  <w:endnote w:type="continuationSeparator" w:id="0">
    <w:p w14:paraId="098A18CA" w14:textId="77777777" w:rsidR="000C1FFF" w:rsidRDefault="000C1FF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1A46B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05A58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BE9A5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59EE1C1" w14:textId="77777777" w:rsidR="000C1FFF" w:rsidRDefault="000C1FFF" w:rsidP="009139A6">
      <w:r>
        <w:separator/>
      </w:r>
    </w:p>
  </w:footnote>
  <w:footnote w:type="continuationSeparator" w:id="0">
    <w:p w14:paraId="03324866" w14:textId="77777777" w:rsidR="000C1FFF" w:rsidRDefault="000C1FF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296BD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21634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12F3F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FFF"/>
    <w:rsid w:val="000666E0"/>
    <w:rsid w:val="000C1FFF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53379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820BC3"/>
  <w15:chartTrackingRefBased/>
  <w15:docId w15:val="{F4F45A1C-4489-4360-A345-5D1A8F11B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24</Words>
  <Characters>142</Characters>
  <Application>Microsoft Office Word</Application>
  <DocSecurity>0</DocSecurity>
  <Lines>1</Lines>
  <Paragraphs>1</Paragraphs>
  <ScaleCrop>false</ScaleCrop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2024-12-16T16:58:00Z</dcterms:created>
  <dcterms:modified xsi:type="dcterms:W3CDTF">2024-12-16T16:59:00Z</dcterms:modified>
</cp:coreProperties>
</file>