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EFC71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Margaret BERDWELL</w:t>
      </w:r>
      <w:r w:rsidRPr="0047582A">
        <w:rPr>
          <w:rStyle w:val="s1"/>
        </w:rPr>
        <w:t xml:space="preserve">   </w:t>
      </w:r>
      <w:proofErr w:type="gramStart"/>
      <w:r w:rsidRPr="0047582A">
        <w:rPr>
          <w:rStyle w:val="s1"/>
        </w:rPr>
        <w:t xml:space="preserve">   (</w:t>
      </w:r>
      <w:proofErr w:type="gramEnd"/>
      <w:r w:rsidRPr="0047582A">
        <w:rPr>
          <w:rStyle w:val="s1"/>
        </w:rPr>
        <w:t>fl.1509)</w:t>
      </w:r>
    </w:p>
    <w:p w14:paraId="4B176945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of West Harling, Norfolk.</w:t>
      </w:r>
    </w:p>
    <w:p w14:paraId="5C2E5D52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</w:p>
    <w:p w14:paraId="79BF0A26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</w:p>
    <w:p w14:paraId="30F53B35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She made her Will.</w:t>
      </w:r>
    </w:p>
    <w:p w14:paraId="4AED2D34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147)</w:t>
      </w:r>
    </w:p>
    <w:p w14:paraId="07EC12A3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</w:p>
    <w:p w14:paraId="0693BC87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</w:p>
    <w:p w14:paraId="6CB43B31" w14:textId="77777777" w:rsidR="007B0DA4" w:rsidRPr="0047582A" w:rsidRDefault="007B0DA4" w:rsidP="007B0DA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4 September 2021</w:t>
      </w:r>
    </w:p>
    <w:p w14:paraId="7B1CFE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E364A" w14:textId="77777777" w:rsidR="007B0DA4" w:rsidRDefault="007B0DA4" w:rsidP="009139A6">
      <w:r>
        <w:separator/>
      </w:r>
    </w:p>
  </w:endnote>
  <w:endnote w:type="continuationSeparator" w:id="0">
    <w:p w14:paraId="60A3FA99" w14:textId="77777777" w:rsidR="007B0DA4" w:rsidRDefault="007B0D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EA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A49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CBC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4B8AE" w14:textId="77777777" w:rsidR="007B0DA4" w:rsidRDefault="007B0DA4" w:rsidP="009139A6">
      <w:r>
        <w:separator/>
      </w:r>
    </w:p>
  </w:footnote>
  <w:footnote w:type="continuationSeparator" w:id="0">
    <w:p w14:paraId="60650266" w14:textId="77777777" w:rsidR="007B0DA4" w:rsidRDefault="007B0D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149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4E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0E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A4"/>
    <w:rsid w:val="000666E0"/>
    <w:rsid w:val="002510B7"/>
    <w:rsid w:val="005C130B"/>
    <w:rsid w:val="007B0DA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61EFB"/>
  <w15:chartTrackingRefBased/>
  <w15:docId w15:val="{BAA18C32-F388-4D0E-B0B1-D4F01625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0DA4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7B0DA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2021-09-26T15:00:00Z</dcterms:created>
  <dcterms:modified xsi:type="dcterms:W3CDTF">2021-09-26T15:00:00Z</dcterms:modified>
</cp:coreProperties>
</file>