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93FE7C9" w14:textId="193C64B6" w:rsidR="006B2F86" w:rsidRDefault="00F26974" w:rsidP="00E71FC3">
      <w:pPr>
        <w:pStyle w:val="NoSpacing"/>
      </w:pPr>
      <w:r>
        <w:rPr>
          <w:u w:val="single"/>
        </w:rPr>
        <w:t>William BERDON</w:t>
      </w:r>
      <w:r>
        <w:t xml:space="preserve">      </w:t>
      </w:r>
      <w:r w:rsidR="00E81B34">
        <w:t>(fl.1447-53)</w:t>
      </w:r>
    </w:p>
    <w:p w14:paraId="3CF069B1" w14:textId="0EFF9028" w:rsidR="00E81B34" w:rsidRDefault="0067160C" w:rsidP="00E71FC3">
      <w:pPr>
        <w:pStyle w:val="NoSpacing"/>
      </w:pPr>
      <w:r>
        <w:t>of the diocese of Exeter.</w:t>
      </w:r>
    </w:p>
    <w:p w14:paraId="7D4A1230" w14:textId="1DA8BC77" w:rsidR="0067160C" w:rsidRDefault="0067160C" w:rsidP="00E71FC3">
      <w:pPr>
        <w:pStyle w:val="NoSpacing"/>
      </w:pPr>
    </w:p>
    <w:p w14:paraId="6D52F2FA" w14:textId="2240412E" w:rsidR="0067160C" w:rsidRDefault="0067160C" w:rsidP="00E71FC3">
      <w:pPr>
        <w:pStyle w:val="NoSpacing"/>
      </w:pPr>
    </w:p>
    <w:p w14:paraId="06890BF6" w14:textId="77777777" w:rsidR="0067160C" w:rsidRDefault="0067160C" w:rsidP="0067160C">
      <w:pPr>
        <w:pStyle w:val="NoSpacing"/>
      </w:pPr>
      <w:r>
        <w:t xml:space="preserve">  4 Mar.1447</w:t>
      </w:r>
      <w:r>
        <w:tab/>
      </w:r>
      <w:r>
        <w:t>He was ordained to his first tonsure.</w:t>
      </w:r>
    </w:p>
    <w:p w14:paraId="16114BF8" w14:textId="7DCF30C1" w:rsidR="0067160C" w:rsidRDefault="0067160C" w:rsidP="0067160C">
      <w:pPr>
        <w:pStyle w:val="NoSpacing"/>
      </w:pPr>
      <w:r>
        <w:tab/>
      </w:r>
      <w:r>
        <w:tab/>
        <w:t>(“Register of Edmund Lacy, Bishop of Exeter 1420-55” part 4</w:t>
      </w:r>
      <w:r>
        <w:t xml:space="preserve"> p.211)</w:t>
      </w:r>
    </w:p>
    <w:p w14:paraId="108E556D" w14:textId="2A99BDBA" w:rsidR="0067160C" w:rsidRDefault="0067160C" w:rsidP="0067160C">
      <w:pPr>
        <w:pStyle w:val="NoSpacing"/>
      </w:pPr>
      <w:r>
        <w:t>22 Dec.1453</w:t>
      </w:r>
      <w:r>
        <w:tab/>
        <w:t>He was ordained acolyte.  (ibid. p.248)</w:t>
      </w:r>
    </w:p>
    <w:p w14:paraId="67106208" w14:textId="7A8DC876" w:rsidR="0067160C" w:rsidRDefault="0067160C" w:rsidP="0067160C">
      <w:pPr>
        <w:pStyle w:val="NoSpacing"/>
      </w:pPr>
    </w:p>
    <w:p w14:paraId="2C5044DD" w14:textId="1E6E9EA4" w:rsidR="0067160C" w:rsidRDefault="0067160C" w:rsidP="0067160C">
      <w:pPr>
        <w:pStyle w:val="NoSpacing"/>
      </w:pPr>
    </w:p>
    <w:p w14:paraId="14C8B094" w14:textId="0FB7CC0D" w:rsidR="0067160C" w:rsidRPr="00F26974" w:rsidRDefault="0067160C" w:rsidP="0067160C">
      <w:pPr>
        <w:pStyle w:val="NoSpacing"/>
      </w:pPr>
      <w:r>
        <w:t>22 December 2019</w:t>
      </w:r>
      <w:bookmarkStart w:id="0" w:name="_GoBack"/>
      <w:bookmarkEnd w:id="0"/>
    </w:p>
    <w:sectPr w:rsidR="0067160C" w:rsidRPr="00F26974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D8387CD" w14:textId="77777777" w:rsidR="00F26974" w:rsidRDefault="00F26974" w:rsidP="00E71FC3">
      <w:pPr>
        <w:spacing w:after="0" w:line="240" w:lineRule="auto"/>
      </w:pPr>
      <w:r>
        <w:separator/>
      </w:r>
    </w:p>
  </w:endnote>
  <w:endnote w:type="continuationSeparator" w:id="0">
    <w:p w14:paraId="0E193F50" w14:textId="77777777" w:rsidR="00F26974" w:rsidRDefault="00F26974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2BFF01E" w14:textId="77777777" w:rsidR="00E71FC3" w:rsidRPr="00E71FC3" w:rsidRDefault="00577BD5">
    <w:pPr>
      <w:pStyle w:val="Footer"/>
    </w:pPr>
    <w:proofErr w:type="spellStart"/>
    <w:r>
      <w:t>Compliation</w:t>
    </w:r>
    <w:proofErr w:type="spellEnd"/>
    <w:r>
      <w:t xml:space="preserve">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3ABDF4B" w14:textId="77777777" w:rsidR="00F26974" w:rsidRDefault="00F26974" w:rsidP="00E71FC3">
      <w:pPr>
        <w:spacing w:after="0" w:line="240" w:lineRule="auto"/>
      </w:pPr>
      <w:r>
        <w:separator/>
      </w:r>
    </w:p>
  </w:footnote>
  <w:footnote w:type="continuationSeparator" w:id="0">
    <w:p w14:paraId="2560A548" w14:textId="77777777" w:rsidR="00F26974" w:rsidRDefault="00F26974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6974"/>
    <w:rsid w:val="001A7C09"/>
    <w:rsid w:val="00577BD5"/>
    <w:rsid w:val="0067160C"/>
    <w:rsid w:val="006A1F77"/>
    <w:rsid w:val="00733BE7"/>
    <w:rsid w:val="00AB52E8"/>
    <w:rsid w:val="00B16D3F"/>
    <w:rsid w:val="00E71FC3"/>
    <w:rsid w:val="00E81B34"/>
    <w:rsid w:val="00EF4813"/>
    <w:rsid w:val="00F269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25B2E7"/>
  <w15:chartTrackingRefBased/>
  <w15:docId w15:val="{AB2DA82C-8AD0-40E6-9E0B-E31CC33D77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A1</Template>
  <TotalTime>29</TotalTime>
  <Pages>1</Pages>
  <Words>37</Words>
  <Characters>215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2019-12-22T20:32:00Z</dcterms:created>
  <dcterms:modified xsi:type="dcterms:W3CDTF">2019-12-22T21:01:00Z</dcterms:modified>
</cp:coreProperties>
</file>