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16C76" w14:textId="77777777" w:rsidR="001E053B" w:rsidRDefault="001E053B" w:rsidP="001E053B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Roger BERDON</w:t>
      </w:r>
      <w:r>
        <w:rPr>
          <w:rFonts w:cs="Times New Roman"/>
          <w:lang w:val="en-US"/>
        </w:rPr>
        <w:t xml:space="preserve">        (fl.1417)</w:t>
      </w:r>
    </w:p>
    <w:p w14:paraId="519ABDBD" w14:textId="77777777" w:rsidR="001E053B" w:rsidRDefault="001E053B" w:rsidP="001E05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386DD174" w14:textId="77777777" w:rsidR="001E053B" w:rsidRDefault="001E053B" w:rsidP="001E053B">
      <w:pPr>
        <w:pStyle w:val="NoSpacing"/>
        <w:rPr>
          <w:rFonts w:cs="Times New Roman"/>
          <w:lang w:val="en-US"/>
        </w:rPr>
      </w:pPr>
    </w:p>
    <w:p w14:paraId="68092827" w14:textId="77777777" w:rsidR="001E053B" w:rsidRDefault="001E053B" w:rsidP="001E053B">
      <w:pPr>
        <w:pStyle w:val="NoSpacing"/>
        <w:rPr>
          <w:rFonts w:cs="Times New Roman"/>
          <w:lang w:val="en-US"/>
        </w:rPr>
      </w:pPr>
    </w:p>
    <w:p w14:paraId="42565847" w14:textId="77777777" w:rsidR="001E053B" w:rsidRDefault="001E053B" w:rsidP="001E05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1417</w:t>
      </w:r>
      <w:r>
        <w:rPr>
          <w:rFonts w:cs="Times New Roman"/>
          <w:lang w:val="en-US"/>
        </w:rPr>
        <w:tab/>
        <w:t xml:space="preserve">He was on the expedition to France under the command of Thomas </w:t>
      </w:r>
    </w:p>
    <w:p w14:paraId="05857C28" w14:textId="77777777" w:rsidR="001E053B" w:rsidRDefault="001E053B" w:rsidP="001E05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Montague, Earl of Salisbury(q.v.).</w:t>
      </w:r>
    </w:p>
    <w:p w14:paraId="6CF8AE45" w14:textId="77777777" w:rsidR="001E053B" w:rsidRDefault="001E053B" w:rsidP="001E05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(ref. T.N.A., E101/51/2, m10, from the AHRC-funded ‘The Soldier in Later</w:t>
      </w:r>
    </w:p>
    <w:p w14:paraId="1B427F8F" w14:textId="77777777" w:rsidR="001E053B" w:rsidRDefault="001E053B" w:rsidP="001E05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cs="Times New Roman"/>
            <w:lang w:val="en-US"/>
          </w:rPr>
          <w:t>www.medievalsoldier.org</w:t>
        </w:r>
      </w:hyperlink>
      <w:r>
        <w:rPr>
          <w:rFonts w:cs="Times New Roman"/>
          <w:lang w:val="en-US"/>
        </w:rPr>
        <w:t>, accessed</w:t>
      </w:r>
    </w:p>
    <w:p w14:paraId="61245967" w14:textId="77777777" w:rsidR="001E053B" w:rsidRDefault="001E053B" w:rsidP="001E053B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19 April 2020)</w:t>
      </w:r>
    </w:p>
    <w:p w14:paraId="4A86B70F" w14:textId="77777777" w:rsidR="001E053B" w:rsidRDefault="001E053B" w:rsidP="001E053B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2D2990D8" w14:textId="77777777" w:rsidR="001E053B" w:rsidRDefault="001E053B" w:rsidP="001E053B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2EA67281" w14:textId="77777777" w:rsidR="001E053B" w:rsidRDefault="001E053B" w:rsidP="001E053B">
      <w:pPr>
        <w:pStyle w:val="NoSpacing"/>
        <w:ind w:left="720" w:hanging="72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6 March 2026</w:t>
      </w:r>
    </w:p>
    <w:p w14:paraId="5AF7FEB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9B7C6" w14:textId="77777777" w:rsidR="00367D48" w:rsidRDefault="00367D48" w:rsidP="00086E2C">
      <w:pPr>
        <w:spacing w:after="0" w:line="240" w:lineRule="auto"/>
      </w:pPr>
      <w:r>
        <w:separator/>
      </w:r>
    </w:p>
  </w:endnote>
  <w:endnote w:type="continuationSeparator" w:id="0">
    <w:p w14:paraId="620CAE50" w14:textId="77777777" w:rsidR="00367D48" w:rsidRDefault="00367D4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C024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B81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8845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3A409" w14:textId="77777777" w:rsidR="00367D48" w:rsidRDefault="00367D48" w:rsidP="00086E2C">
      <w:pPr>
        <w:spacing w:after="0" w:line="240" w:lineRule="auto"/>
      </w:pPr>
      <w:r>
        <w:separator/>
      </w:r>
    </w:p>
  </w:footnote>
  <w:footnote w:type="continuationSeparator" w:id="0">
    <w:p w14:paraId="742B253B" w14:textId="77777777" w:rsidR="00367D48" w:rsidRDefault="00367D4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1B0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D84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E6EE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53B"/>
    <w:rsid w:val="00086E2C"/>
    <w:rsid w:val="000A2E7A"/>
    <w:rsid w:val="001E053B"/>
    <w:rsid w:val="002244B7"/>
    <w:rsid w:val="00314D94"/>
    <w:rsid w:val="00367D48"/>
    <w:rsid w:val="005435B9"/>
    <w:rsid w:val="00617568"/>
    <w:rsid w:val="006E68FA"/>
    <w:rsid w:val="008E56AD"/>
    <w:rsid w:val="00AF65CA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BEA3F"/>
  <w15:chartTrackingRefBased/>
  <w15:docId w15:val="{2100F27E-6F7B-4790-807D-819D8074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E053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2026-05-10T00:56:00Z</dcterms:created>
  <dcterms:modified xsi:type="dcterms:W3CDTF">2026-05-10T00:56:00Z</dcterms:modified>
</cp:coreProperties>
</file>