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DA449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BERDMOR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8647283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9FE4E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DD3C6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26E219D0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4B0513F5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the taxes of a fifteenth and a tenth.</w:t>
      </w:r>
    </w:p>
    <w:p w14:paraId="1CDB7E37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2B85C026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9462D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5F40D" w14:textId="77777777" w:rsidR="00211267" w:rsidRDefault="00211267" w:rsidP="0021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7B1188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444D1" w14:textId="77777777" w:rsidR="00211267" w:rsidRDefault="00211267" w:rsidP="009139A6">
      <w:r>
        <w:separator/>
      </w:r>
    </w:p>
  </w:endnote>
  <w:endnote w:type="continuationSeparator" w:id="0">
    <w:p w14:paraId="6B820D89" w14:textId="77777777" w:rsidR="00211267" w:rsidRDefault="002112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1C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DD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97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FFCF6" w14:textId="77777777" w:rsidR="00211267" w:rsidRDefault="00211267" w:rsidP="009139A6">
      <w:r>
        <w:separator/>
      </w:r>
    </w:p>
  </w:footnote>
  <w:footnote w:type="continuationSeparator" w:id="0">
    <w:p w14:paraId="7394E631" w14:textId="77777777" w:rsidR="00211267" w:rsidRDefault="002112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14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98F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4BF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7"/>
    <w:rsid w:val="000666E0"/>
    <w:rsid w:val="0021126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1844C"/>
  <w15:chartTrackingRefBased/>
  <w15:docId w15:val="{7A5E9FF1-A5CC-4870-B1CD-BF02FB08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2021-10-19T19:44:00Z</dcterms:created>
  <dcterms:modified xsi:type="dcterms:W3CDTF">2021-10-19T19:44:00Z</dcterms:modified>
</cp:coreProperties>
</file>