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2A6BF" w14:textId="77777777" w:rsidR="00904CB7" w:rsidRDefault="00904CB7" w:rsidP="00904CB7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BERDEVILE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57D3A488" w14:textId="77777777" w:rsidR="00904CB7" w:rsidRDefault="00904CB7" w:rsidP="00904C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Walbrook</w:t>
      </w:r>
      <w:proofErr w:type="spellEnd"/>
      <w:r>
        <w:rPr>
          <w:rFonts w:cs="Times New Roman"/>
          <w:szCs w:val="24"/>
        </w:rPr>
        <w:t xml:space="preserve"> Ward, London.</w:t>
      </w:r>
    </w:p>
    <w:p w14:paraId="6D5BE99E" w14:textId="77777777" w:rsidR="00904CB7" w:rsidRDefault="00904CB7" w:rsidP="00904CB7">
      <w:pPr>
        <w:pStyle w:val="NoSpacing"/>
        <w:rPr>
          <w:rFonts w:cs="Times New Roman"/>
          <w:szCs w:val="24"/>
        </w:rPr>
      </w:pPr>
    </w:p>
    <w:p w14:paraId="7A1E4808" w14:textId="77777777" w:rsidR="00904CB7" w:rsidRDefault="00904CB7" w:rsidP="00904CB7">
      <w:pPr>
        <w:pStyle w:val="NoSpacing"/>
        <w:rPr>
          <w:rFonts w:cs="Times New Roman"/>
          <w:szCs w:val="24"/>
        </w:rPr>
      </w:pPr>
    </w:p>
    <w:p w14:paraId="76BE6200" w14:textId="77777777" w:rsidR="00904CB7" w:rsidRDefault="00904CB7" w:rsidP="00904C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</w:t>
      </w:r>
      <w:r>
        <w:rPr>
          <w:rFonts w:cs="Times New Roman"/>
          <w:szCs w:val="24"/>
        </w:rPr>
        <w:tab/>
        <w:t>1422</w:t>
      </w:r>
      <w:r>
        <w:rPr>
          <w:rFonts w:cs="Times New Roman"/>
          <w:szCs w:val="24"/>
        </w:rPr>
        <w:tab/>
        <w:t>He was elected one of the Scavengers.</w:t>
      </w:r>
    </w:p>
    <w:p w14:paraId="00C28706" w14:textId="77777777" w:rsidR="00904CB7" w:rsidRDefault="00904CB7" w:rsidP="00904CB7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41C2AFBF" w14:textId="77777777" w:rsidR="00904CB7" w:rsidRDefault="00904CB7" w:rsidP="00904CB7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p.555)</w:t>
      </w:r>
    </w:p>
    <w:p w14:paraId="64DCFF90" w14:textId="77777777" w:rsidR="00904CB7" w:rsidRDefault="00904CB7" w:rsidP="00904CB7">
      <w:pPr>
        <w:pStyle w:val="NoSpacing"/>
        <w:rPr>
          <w:rFonts w:eastAsia="Times New Roman" w:cs="Times New Roman"/>
          <w:szCs w:val="24"/>
        </w:rPr>
      </w:pPr>
    </w:p>
    <w:p w14:paraId="0D452011" w14:textId="77777777" w:rsidR="00904CB7" w:rsidRDefault="00904CB7" w:rsidP="00904CB7">
      <w:pPr>
        <w:pStyle w:val="NoSpacing"/>
        <w:rPr>
          <w:rFonts w:eastAsia="Times New Roman" w:cs="Times New Roman"/>
          <w:szCs w:val="24"/>
        </w:rPr>
      </w:pPr>
    </w:p>
    <w:p w14:paraId="2FEBDD1B" w14:textId="77777777" w:rsidR="00904CB7" w:rsidRDefault="00904CB7" w:rsidP="00904CB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January 2024</w:t>
      </w:r>
    </w:p>
    <w:p w14:paraId="5DE754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26310" w14:textId="77777777" w:rsidR="00904CB7" w:rsidRDefault="00904CB7" w:rsidP="009139A6">
      <w:r>
        <w:separator/>
      </w:r>
    </w:p>
  </w:endnote>
  <w:endnote w:type="continuationSeparator" w:id="0">
    <w:p w14:paraId="2D18BEEF" w14:textId="77777777" w:rsidR="00904CB7" w:rsidRDefault="00904C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275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3BE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617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3B1D7" w14:textId="77777777" w:rsidR="00904CB7" w:rsidRDefault="00904CB7" w:rsidP="009139A6">
      <w:r>
        <w:separator/>
      </w:r>
    </w:p>
  </w:footnote>
  <w:footnote w:type="continuationSeparator" w:id="0">
    <w:p w14:paraId="4DB827DF" w14:textId="77777777" w:rsidR="00904CB7" w:rsidRDefault="00904C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579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37F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76C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CB7"/>
    <w:rsid w:val="000666E0"/>
    <w:rsid w:val="002510B7"/>
    <w:rsid w:val="005C130B"/>
    <w:rsid w:val="00826F5C"/>
    <w:rsid w:val="00904CB7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7E846"/>
  <w15:chartTrackingRefBased/>
  <w15:docId w15:val="{33750B6A-9DC3-4364-9301-2B7A31B45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9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2024-01-23T20:53:00Z</dcterms:created>
  <dcterms:modified xsi:type="dcterms:W3CDTF">2024-01-23T21:02:00Z</dcterms:modified>
</cp:coreProperties>
</file>