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2A3CF" w14:textId="77777777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Gregory BERDESLEY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DC32E9D" w14:textId="77777777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Barking, Essex. Husbandman.</w:t>
      </w:r>
    </w:p>
    <w:p w14:paraId="73E024F5" w14:textId="77777777" w:rsidR="00B73092" w:rsidRDefault="00B73092" w:rsidP="00B73092">
      <w:pPr>
        <w:rPr>
          <w:rFonts w:ascii="Times New Roman" w:hAnsi="Times New Roman" w:cs="Times New Roman"/>
        </w:rPr>
      </w:pPr>
    </w:p>
    <w:p w14:paraId="78F6C8CE" w14:textId="77777777" w:rsidR="00B73092" w:rsidRDefault="00B73092" w:rsidP="00B73092">
      <w:pPr>
        <w:rPr>
          <w:rFonts w:ascii="Times New Roman" w:hAnsi="Times New Roman" w:cs="Times New Roman"/>
        </w:rPr>
      </w:pPr>
    </w:p>
    <w:p w14:paraId="2E828624" w14:textId="44630A6E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Mundes</w:t>
      </w:r>
      <w:proofErr w:type="spellEnd"/>
      <w:r>
        <w:rPr>
          <w:rFonts w:ascii="Times New Roman" w:hAnsi="Times New Roman" w:cs="Times New Roman"/>
        </w:rPr>
        <w:t>, junior(q.v.), brought a plaint of debt against him and John</w:t>
      </w:r>
    </w:p>
    <w:p w14:paraId="6060DDEE" w14:textId="77777777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Topless of Barking(q.v.).</w:t>
      </w:r>
    </w:p>
    <w:p w14:paraId="7F2EDEE8" w14:textId="60F20489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8677AE" w:rsidRPr="00A00BB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FA4E7BE" w14:textId="77777777" w:rsidR="008677AE" w:rsidRDefault="008677AE" w:rsidP="008677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Rastald</w:t>
      </w:r>
      <w:proofErr w:type="spellEnd"/>
      <w:r>
        <w:rPr>
          <w:rFonts w:ascii="Times New Roman" w:hAnsi="Times New Roman" w:cs="Times New Roman"/>
        </w:rPr>
        <w:t xml:space="preserve"> of Aylsham, Norfolk(q.v.), brought a plaint of debt against</w:t>
      </w:r>
    </w:p>
    <w:p w14:paraId="345B340C" w14:textId="77777777" w:rsidR="008677AE" w:rsidRDefault="008677AE" w:rsidP="008677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John </w:t>
      </w:r>
      <w:proofErr w:type="spellStart"/>
      <w:r>
        <w:rPr>
          <w:rFonts w:ascii="Times New Roman" w:hAnsi="Times New Roman" w:cs="Times New Roman"/>
        </w:rPr>
        <w:t>Topleff</w:t>
      </w:r>
      <w:proofErr w:type="spellEnd"/>
      <w:r>
        <w:rPr>
          <w:rFonts w:ascii="Times New Roman" w:hAnsi="Times New Roman" w:cs="Times New Roman"/>
        </w:rPr>
        <w:t xml:space="preserve"> of Barking(q.v.).</w:t>
      </w:r>
    </w:p>
    <w:p w14:paraId="138B1CAF" w14:textId="29E889E6" w:rsidR="008677AE" w:rsidRDefault="008677AE" w:rsidP="008677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2A5641" w14:textId="77777777" w:rsidR="00B73092" w:rsidRDefault="00B73092" w:rsidP="00B73092">
      <w:pPr>
        <w:rPr>
          <w:rFonts w:ascii="Times New Roman" w:hAnsi="Times New Roman" w:cs="Times New Roman"/>
        </w:rPr>
      </w:pPr>
    </w:p>
    <w:p w14:paraId="273BCBB7" w14:textId="77777777" w:rsidR="00B73092" w:rsidRDefault="00B73092" w:rsidP="00B73092">
      <w:pPr>
        <w:rPr>
          <w:rFonts w:ascii="Times New Roman" w:hAnsi="Times New Roman" w:cs="Times New Roman"/>
        </w:rPr>
      </w:pPr>
    </w:p>
    <w:p w14:paraId="3C02E5A0" w14:textId="128785CA" w:rsidR="00B73092" w:rsidRDefault="00B73092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2018</w:t>
      </w:r>
    </w:p>
    <w:p w14:paraId="742449DB" w14:textId="7C40C40F" w:rsidR="008677AE" w:rsidRDefault="008677AE" w:rsidP="00B730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December 2018</w:t>
      </w:r>
      <w:bookmarkStart w:id="0" w:name="_GoBack"/>
      <w:bookmarkEnd w:id="0"/>
    </w:p>
    <w:p w14:paraId="209EA32F" w14:textId="77777777" w:rsidR="006B2F86" w:rsidRPr="00E71FC3" w:rsidRDefault="008677AE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60A35" w14:textId="77777777" w:rsidR="00B73092" w:rsidRDefault="00B73092" w:rsidP="00E71FC3">
      <w:r>
        <w:separator/>
      </w:r>
    </w:p>
  </w:endnote>
  <w:endnote w:type="continuationSeparator" w:id="0">
    <w:p w14:paraId="1BF1D3CD" w14:textId="77777777" w:rsidR="00B73092" w:rsidRDefault="00B730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F67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70DC2" w14:textId="77777777" w:rsidR="00B73092" w:rsidRDefault="00B73092" w:rsidP="00E71FC3">
      <w:r>
        <w:separator/>
      </w:r>
    </w:p>
  </w:footnote>
  <w:footnote w:type="continuationSeparator" w:id="0">
    <w:p w14:paraId="267F0C45" w14:textId="77777777" w:rsidR="00B73092" w:rsidRDefault="00B730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92"/>
    <w:rsid w:val="001A7C09"/>
    <w:rsid w:val="00577BD5"/>
    <w:rsid w:val="00656CBA"/>
    <w:rsid w:val="006A1F77"/>
    <w:rsid w:val="00733BE7"/>
    <w:rsid w:val="008677AE"/>
    <w:rsid w:val="00AB52E8"/>
    <w:rsid w:val="00B16D3F"/>
    <w:rsid w:val="00B7309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1C13"/>
  <w15:chartTrackingRefBased/>
  <w15:docId w15:val="{C133D53F-0AF8-4B66-B417-679FF32D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09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677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2018-07-25T20:52:00Z</dcterms:created>
  <dcterms:modified xsi:type="dcterms:W3CDTF">2018-12-29T16:57:00Z</dcterms:modified>
</cp:coreProperties>
</file>