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43E11" w14:textId="77777777" w:rsidR="00981F4B" w:rsidRDefault="00981F4B" w:rsidP="00981F4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BERDEN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397DFF1F" w14:textId="77777777" w:rsidR="00981F4B" w:rsidRDefault="00981F4B" w:rsidP="00981F4B">
      <w:pPr>
        <w:pStyle w:val="NoSpacing"/>
        <w:rPr>
          <w:rFonts w:eastAsia="Times New Roman" w:cs="Times New Roman"/>
          <w:szCs w:val="24"/>
        </w:rPr>
      </w:pPr>
    </w:p>
    <w:p w14:paraId="31B12626" w14:textId="77777777" w:rsidR="00981F4B" w:rsidRDefault="00981F4B" w:rsidP="00981F4B">
      <w:pPr>
        <w:pStyle w:val="NoSpacing"/>
        <w:rPr>
          <w:rFonts w:eastAsia="Times New Roman" w:cs="Times New Roman"/>
          <w:szCs w:val="24"/>
        </w:rPr>
      </w:pPr>
    </w:p>
    <w:p w14:paraId="74114A21" w14:textId="77777777" w:rsidR="00981F4B" w:rsidRDefault="00981F4B" w:rsidP="00981F4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Jan.1485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Stratford </w:t>
      </w:r>
      <w:proofErr w:type="spellStart"/>
      <w:r>
        <w:rPr>
          <w:rFonts w:eastAsia="Times New Roman" w:cs="Times New Roman"/>
          <w:szCs w:val="24"/>
        </w:rPr>
        <w:t>Landthorne</w:t>
      </w:r>
      <w:proofErr w:type="spellEnd"/>
      <w:r>
        <w:rPr>
          <w:rFonts w:eastAsia="Times New Roman" w:cs="Times New Roman"/>
          <w:szCs w:val="24"/>
        </w:rPr>
        <w:t>,</w:t>
      </w:r>
    </w:p>
    <w:p w14:paraId="5655DB62" w14:textId="77777777" w:rsidR="00981F4B" w:rsidRDefault="00981F4B" w:rsidP="00981F4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Essex, into lands of Elizabeth Coke(q.v.).</w:t>
      </w:r>
    </w:p>
    <w:p w14:paraId="36CE2122" w14:textId="77777777" w:rsidR="00981F4B" w:rsidRDefault="00981F4B" w:rsidP="00981F4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CD9E9B9" w14:textId="77777777" w:rsidR="00981F4B" w:rsidRDefault="00981F4B" w:rsidP="00981F4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pp.148-9)</w:t>
      </w:r>
    </w:p>
    <w:p w14:paraId="6EE825E9" w14:textId="77777777" w:rsidR="00981F4B" w:rsidRDefault="00981F4B" w:rsidP="00981F4B">
      <w:pPr>
        <w:pStyle w:val="NoSpacing"/>
        <w:rPr>
          <w:rFonts w:eastAsia="Times New Roman" w:cs="Times New Roman"/>
          <w:szCs w:val="24"/>
        </w:rPr>
      </w:pPr>
    </w:p>
    <w:p w14:paraId="5B035554" w14:textId="77777777" w:rsidR="00981F4B" w:rsidRDefault="00981F4B" w:rsidP="00981F4B">
      <w:pPr>
        <w:pStyle w:val="NoSpacing"/>
        <w:rPr>
          <w:rFonts w:eastAsia="Times New Roman" w:cs="Times New Roman"/>
          <w:szCs w:val="24"/>
        </w:rPr>
      </w:pPr>
    </w:p>
    <w:p w14:paraId="29ED50C2" w14:textId="77777777" w:rsidR="00981F4B" w:rsidRDefault="00981F4B" w:rsidP="00981F4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5 November 2023</w:t>
      </w:r>
    </w:p>
    <w:p w14:paraId="3088169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FF6F7" w14:textId="77777777" w:rsidR="00981F4B" w:rsidRDefault="00981F4B" w:rsidP="009139A6">
      <w:r>
        <w:separator/>
      </w:r>
    </w:p>
  </w:endnote>
  <w:endnote w:type="continuationSeparator" w:id="0">
    <w:p w14:paraId="662A42DF" w14:textId="77777777" w:rsidR="00981F4B" w:rsidRDefault="00981F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05A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F77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9DA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7AA38" w14:textId="77777777" w:rsidR="00981F4B" w:rsidRDefault="00981F4B" w:rsidP="009139A6">
      <w:r>
        <w:separator/>
      </w:r>
    </w:p>
  </w:footnote>
  <w:footnote w:type="continuationSeparator" w:id="0">
    <w:p w14:paraId="7CBB246E" w14:textId="77777777" w:rsidR="00981F4B" w:rsidRDefault="00981F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9A3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2D8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6DE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F4B"/>
    <w:rsid w:val="000666E0"/>
    <w:rsid w:val="002510B7"/>
    <w:rsid w:val="005C130B"/>
    <w:rsid w:val="00826F5C"/>
    <w:rsid w:val="009139A6"/>
    <w:rsid w:val="009448BB"/>
    <w:rsid w:val="00947624"/>
    <w:rsid w:val="00981F4B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FE466"/>
  <w15:chartTrackingRefBased/>
  <w15:docId w15:val="{27EC7D8D-8052-42B6-9830-A49B937C9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2023-11-05T21:12:00Z</dcterms:created>
  <dcterms:modified xsi:type="dcterms:W3CDTF">2023-11-05T21:13:00Z</dcterms:modified>
</cp:coreProperties>
</file>