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296BE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BERDEFELD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91DCB3D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70AE9A9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8B2ADAB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09BD5895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3FFC0F57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Essex, except ecclesiastical persons, the two fifteenths and two tenths granted </w:t>
      </w:r>
    </w:p>
    <w:p w14:paraId="43E553D2" w14:textId="77777777" w:rsidR="006B7EBB" w:rsidRDefault="006B7EBB" w:rsidP="006B7EB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4FCD899D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B251C36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9B804BA" w14:textId="77777777" w:rsidR="006B7EBB" w:rsidRDefault="006B7EBB" w:rsidP="006B7EB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1883DE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60E61" w14:textId="77777777" w:rsidR="006B7EBB" w:rsidRDefault="006B7EBB" w:rsidP="009139A6">
      <w:r>
        <w:separator/>
      </w:r>
    </w:p>
  </w:endnote>
  <w:endnote w:type="continuationSeparator" w:id="0">
    <w:p w14:paraId="65BA9D6B" w14:textId="77777777" w:rsidR="006B7EBB" w:rsidRDefault="006B7E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C80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AB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07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A299D" w14:textId="77777777" w:rsidR="006B7EBB" w:rsidRDefault="006B7EBB" w:rsidP="009139A6">
      <w:r>
        <w:separator/>
      </w:r>
    </w:p>
  </w:footnote>
  <w:footnote w:type="continuationSeparator" w:id="0">
    <w:p w14:paraId="6315B96C" w14:textId="77777777" w:rsidR="006B7EBB" w:rsidRDefault="006B7E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AD2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9D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0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BB"/>
    <w:rsid w:val="000666E0"/>
    <w:rsid w:val="002510B7"/>
    <w:rsid w:val="005C130B"/>
    <w:rsid w:val="006B7EB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F6AFA"/>
  <w15:chartTrackingRefBased/>
  <w15:docId w15:val="{624E341B-6456-40E3-A6F3-21FB2EA2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2021-08-01T15:05:00Z</dcterms:created>
  <dcterms:modified xsi:type="dcterms:W3CDTF">2021-08-01T15:05:00Z</dcterms:modified>
</cp:coreProperties>
</file>