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1F79" w:rsidRDefault="007C1F79" w:rsidP="007C1F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BERDEFELD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7C1F79" w:rsidRDefault="007C1F79" w:rsidP="007C1F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Colchester, Essex. Fuller.</w:t>
      </w:r>
    </w:p>
    <w:p w:rsidR="007C1F79" w:rsidRDefault="007C1F79" w:rsidP="007C1F79">
      <w:pPr>
        <w:rPr>
          <w:rFonts w:ascii="Times New Roman" w:hAnsi="Times New Roman" w:cs="Times New Roman"/>
        </w:rPr>
      </w:pPr>
    </w:p>
    <w:p w:rsidR="007C1F79" w:rsidRDefault="007C1F79" w:rsidP="007C1F79">
      <w:pPr>
        <w:rPr>
          <w:rFonts w:ascii="Times New Roman" w:hAnsi="Times New Roman" w:cs="Times New Roman"/>
        </w:rPr>
      </w:pPr>
    </w:p>
    <w:p w:rsidR="007C1F79" w:rsidRDefault="007C1F79" w:rsidP="007C1F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Hert</w:t>
      </w:r>
      <w:proofErr w:type="spellEnd"/>
      <w:r>
        <w:rPr>
          <w:rFonts w:ascii="Times New Roman" w:hAnsi="Times New Roman" w:cs="Times New Roman"/>
        </w:rPr>
        <w:t xml:space="preserve"> of London, gentleman(q.v.), brought a plaint of debt against </w:t>
      </w:r>
    </w:p>
    <w:p w:rsidR="007C1F79" w:rsidRDefault="007C1F79" w:rsidP="007C1F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him and 11 others.</w:t>
      </w:r>
    </w:p>
    <w:p w:rsidR="007C1F79" w:rsidRDefault="007C1F79" w:rsidP="007C1F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75008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7C1F79" w:rsidRDefault="007C1F79" w:rsidP="007C1F79">
      <w:pPr>
        <w:rPr>
          <w:rFonts w:ascii="Times New Roman" w:hAnsi="Times New Roman" w:cs="Times New Roman"/>
        </w:rPr>
      </w:pPr>
    </w:p>
    <w:p w:rsidR="007C1F79" w:rsidRDefault="007C1F79" w:rsidP="007C1F79">
      <w:pPr>
        <w:rPr>
          <w:rFonts w:ascii="Times New Roman" w:hAnsi="Times New Roman" w:cs="Times New Roman"/>
        </w:rPr>
      </w:pPr>
    </w:p>
    <w:p w:rsidR="007C1F79" w:rsidRDefault="007C1F79" w:rsidP="007C1F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 January 2018</w:t>
      </w:r>
    </w:p>
    <w:p w:rsidR="006B2F86" w:rsidRPr="00E71FC3" w:rsidRDefault="007C1F7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1F79" w:rsidRDefault="007C1F79" w:rsidP="00E71FC3">
      <w:r>
        <w:separator/>
      </w:r>
    </w:p>
  </w:endnote>
  <w:endnote w:type="continuationSeparator" w:id="0">
    <w:p w:rsidR="007C1F79" w:rsidRDefault="007C1F7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1F79" w:rsidRDefault="007C1F79" w:rsidP="00E71FC3">
      <w:r>
        <w:separator/>
      </w:r>
    </w:p>
  </w:footnote>
  <w:footnote w:type="continuationSeparator" w:id="0">
    <w:p w:rsidR="007C1F79" w:rsidRDefault="007C1F7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F79"/>
    <w:rsid w:val="001A7C09"/>
    <w:rsid w:val="00577BD5"/>
    <w:rsid w:val="00656CBA"/>
    <w:rsid w:val="006A1F77"/>
    <w:rsid w:val="00733BE7"/>
    <w:rsid w:val="007C1F7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ACD5A3-48B7-4F31-A282-91A9271F8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C1F7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C1F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2018-01-24T16:30:00Z</dcterms:created>
  <dcterms:modified xsi:type="dcterms:W3CDTF">2018-01-24T16:31:00Z</dcterms:modified>
</cp:coreProperties>
</file>