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BBE" w:rsidRDefault="00916BBE" w:rsidP="0091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BERCOTYS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916BBE" w:rsidRDefault="00916BBE" w:rsidP="0091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Heapham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916BBE" w:rsidRDefault="00916BBE" w:rsidP="00916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6BBE" w:rsidRDefault="00916BBE" w:rsidP="00916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6BBE" w:rsidRDefault="00916BBE" w:rsidP="0091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devenerunt held in Gainsborough into</w:t>
      </w:r>
    </w:p>
    <w:p w:rsidR="00916BBE" w:rsidRDefault="00916BBE" w:rsidP="0091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Philip Darcy(q.v.).</w:t>
      </w:r>
    </w:p>
    <w:p w:rsidR="00916BBE" w:rsidRDefault="00916BBE" w:rsidP="0091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21-359)</w:t>
      </w:r>
    </w:p>
    <w:p w:rsidR="00916BBE" w:rsidRDefault="00916BBE" w:rsidP="00916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6BBE" w:rsidRDefault="00916BBE" w:rsidP="00916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6BBE" w:rsidRDefault="00916BBE" w:rsidP="0091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2016</w:t>
      </w:r>
    </w:p>
    <w:p w:rsidR="006B2F86" w:rsidRPr="00916BBE" w:rsidRDefault="00916BB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916B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BBE" w:rsidRDefault="00916BBE" w:rsidP="00E71FC3">
      <w:pPr>
        <w:spacing w:after="0" w:line="240" w:lineRule="auto"/>
      </w:pPr>
      <w:r>
        <w:separator/>
      </w:r>
    </w:p>
  </w:endnote>
  <w:endnote w:type="continuationSeparator" w:id="0">
    <w:p w:rsidR="00916BBE" w:rsidRDefault="00916B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BBE" w:rsidRDefault="00916BBE" w:rsidP="00E71FC3">
      <w:pPr>
        <w:spacing w:after="0" w:line="240" w:lineRule="auto"/>
      </w:pPr>
      <w:r>
        <w:separator/>
      </w:r>
    </w:p>
  </w:footnote>
  <w:footnote w:type="continuationSeparator" w:id="0">
    <w:p w:rsidR="00916BBE" w:rsidRDefault="00916B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BBE"/>
    <w:rsid w:val="00916BB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0AFEA"/>
  <w15:chartTrackingRefBased/>
  <w15:docId w15:val="{315E49BB-6FEC-45ED-ACF9-EE66916E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8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2016-04-20T19:00:00Z</dcterms:created>
  <dcterms:modified xsi:type="dcterms:W3CDTF">2016-04-20T19:01:00Z</dcterms:modified>
</cp:coreProperties>
</file>