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8DDE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BERBOURN</w:t>
      </w:r>
      <w:r>
        <w:rPr>
          <w:rFonts w:ascii="Times New Roman" w:hAnsi="Times New Roman" w:cs="Times New Roman"/>
          <w:lang w:val="en-US"/>
        </w:rPr>
        <w:t xml:space="preserve">       (d.ca.1436)</w:t>
      </w:r>
    </w:p>
    <w:p w14:paraId="11746B0C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Gentleman.</w:t>
      </w:r>
    </w:p>
    <w:p w14:paraId="3A3B6654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</w:p>
    <w:p w14:paraId="13D17C7C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</w:p>
    <w:p w14:paraId="66A15DF6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28 Jun.</w:t>
      </w:r>
      <w:r>
        <w:rPr>
          <w:rFonts w:ascii="Times New Roman" w:hAnsi="Times New Roman" w:cs="Times New Roman"/>
          <w:lang w:val="en-US"/>
        </w:rPr>
        <w:tab/>
        <w:t>1436</w:t>
      </w:r>
      <w:r>
        <w:rPr>
          <w:rFonts w:ascii="Times New Roman" w:hAnsi="Times New Roman" w:cs="Times New Roman"/>
          <w:lang w:val="en-US"/>
        </w:rPr>
        <w:tab/>
        <w:t xml:space="preserve">Writ of diem </w:t>
      </w:r>
      <w:proofErr w:type="spellStart"/>
      <w:r>
        <w:rPr>
          <w:rFonts w:ascii="Times New Roman" w:hAnsi="Times New Roman" w:cs="Times New Roman"/>
          <w:lang w:val="en-US"/>
        </w:rPr>
        <w:t>clausit</w:t>
      </w:r>
      <w:proofErr w:type="spellEnd"/>
      <w:r>
        <w:rPr>
          <w:rFonts w:ascii="Times New Roman" w:hAnsi="Times New Roman" w:cs="Times New Roman"/>
          <w:lang w:val="en-US"/>
        </w:rPr>
        <w:t xml:space="preserve"> extremum to the Escheator of Westmoreland.</w:t>
      </w:r>
    </w:p>
    <w:p w14:paraId="579E9A0E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(C.F.R. 1430-37 p.246)</w:t>
      </w:r>
    </w:p>
    <w:p w14:paraId="7A88F64E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</w:p>
    <w:p w14:paraId="735E0BC3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</w:p>
    <w:p w14:paraId="79F63ABD" w14:textId="77777777" w:rsidR="0076495A" w:rsidRDefault="0076495A" w:rsidP="0076495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April 2026</w:t>
      </w:r>
    </w:p>
    <w:p w14:paraId="2C20711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1E18" w14:textId="77777777" w:rsidR="00807665" w:rsidRDefault="00807665" w:rsidP="00086E2C">
      <w:pPr>
        <w:spacing w:after="0" w:line="240" w:lineRule="auto"/>
      </w:pPr>
      <w:r>
        <w:separator/>
      </w:r>
    </w:p>
  </w:endnote>
  <w:endnote w:type="continuationSeparator" w:id="0">
    <w:p w14:paraId="111C5F0D" w14:textId="77777777" w:rsidR="00807665" w:rsidRDefault="0080766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E0E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7188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887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47A5F" w14:textId="77777777" w:rsidR="00807665" w:rsidRDefault="00807665" w:rsidP="00086E2C">
      <w:pPr>
        <w:spacing w:after="0" w:line="240" w:lineRule="auto"/>
      </w:pPr>
      <w:r>
        <w:separator/>
      </w:r>
    </w:p>
  </w:footnote>
  <w:footnote w:type="continuationSeparator" w:id="0">
    <w:p w14:paraId="4AF5E7CF" w14:textId="77777777" w:rsidR="00807665" w:rsidRDefault="0080766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EE50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49C0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B0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5A"/>
    <w:rsid w:val="00086E2C"/>
    <w:rsid w:val="000A2E7A"/>
    <w:rsid w:val="002244B7"/>
    <w:rsid w:val="00314D94"/>
    <w:rsid w:val="00617568"/>
    <w:rsid w:val="006E68FA"/>
    <w:rsid w:val="0076495A"/>
    <w:rsid w:val="00807665"/>
    <w:rsid w:val="00896D7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6164"/>
  <w15:chartTrackingRefBased/>
  <w15:docId w15:val="{20A4B285-C94B-408A-8D4A-455A229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649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23</Words>
  <Characters>130</Characters>
  <Application>Microsoft Office Word</Application>
  <DocSecurity>0</DocSecurity>
  <Lines>9</Lines>
  <Paragraphs>5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2026-04-14T17:06:00Z</dcterms:created>
  <dcterms:modified xsi:type="dcterms:W3CDTF">2026-04-14T17:08:00Z</dcterms:modified>
</cp:coreProperties>
</file>