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D5BDB1" w14:textId="77777777" w:rsidR="00B4793C" w:rsidRDefault="00B4793C" w:rsidP="00B4793C">
      <w:pPr>
        <w:pStyle w:val="NoSpacing"/>
      </w:pPr>
      <w:r>
        <w:rPr>
          <w:u w:val="single"/>
        </w:rPr>
        <w:t>John BERBAL</w:t>
      </w:r>
      <w:r>
        <w:t xml:space="preserve">     </w:t>
      </w:r>
      <w:proofErr w:type="gramStart"/>
      <w:r>
        <w:t xml:space="preserve">   </w:t>
      </w:r>
      <w:r>
        <w:t>(</w:t>
      </w:r>
      <w:proofErr w:type="gramEnd"/>
      <w:r>
        <w:t>fl.1405)</w:t>
      </w:r>
    </w:p>
    <w:p w14:paraId="4ADB14AE" w14:textId="77777777" w:rsidR="00B4793C" w:rsidRDefault="00B4793C" w:rsidP="00B4793C">
      <w:pPr>
        <w:pStyle w:val="NoSpacing"/>
      </w:pPr>
      <w:r>
        <w:t>of the diocese of Exeter.</w:t>
      </w:r>
    </w:p>
    <w:p w14:paraId="51B527D5" w14:textId="77777777" w:rsidR="00B4793C" w:rsidRDefault="00B4793C" w:rsidP="00B4793C">
      <w:pPr>
        <w:pStyle w:val="NoSpacing"/>
      </w:pPr>
    </w:p>
    <w:p w14:paraId="2DC6014E" w14:textId="77777777" w:rsidR="00B4793C" w:rsidRDefault="00B4793C" w:rsidP="00B4793C">
      <w:pPr>
        <w:pStyle w:val="NoSpacing"/>
      </w:pPr>
    </w:p>
    <w:p w14:paraId="202CC888" w14:textId="76DD6310" w:rsidR="00B4793C" w:rsidRDefault="00B4793C" w:rsidP="00B4793C">
      <w:pPr>
        <w:pStyle w:val="NoSpacing"/>
      </w:pPr>
      <w:r>
        <w:t xml:space="preserve"> 8</w:t>
      </w:r>
      <w:r>
        <w:t xml:space="preserve"> May1405</w:t>
      </w:r>
      <w:r>
        <w:tab/>
        <w:t xml:space="preserve">He was ordained to his first tonsure in </w:t>
      </w:r>
      <w:r>
        <w:t>Lawhitton</w:t>
      </w:r>
      <w:bookmarkStart w:id="0" w:name="_GoBack"/>
      <w:bookmarkEnd w:id="0"/>
      <w:r>
        <w:t>, Cornwall.</w:t>
      </w:r>
    </w:p>
    <w:p w14:paraId="7115CFE9" w14:textId="77777777" w:rsidR="00B4793C" w:rsidRDefault="00B4793C" w:rsidP="00B4793C">
      <w:pPr>
        <w:pStyle w:val="NoSpacing"/>
      </w:pPr>
      <w:r>
        <w:tab/>
      </w:r>
      <w:r>
        <w:tab/>
        <w:t>(“Stafford Register” pp.429 and 425)</w:t>
      </w:r>
    </w:p>
    <w:p w14:paraId="6CD61AEC" w14:textId="77777777" w:rsidR="00B4793C" w:rsidRDefault="00B4793C" w:rsidP="00B4793C">
      <w:pPr>
        <w:pStyle w:val="NoSpacing"/>
      </w:pPr>
    </w:p>
    <w:p w14:paraId="6CD3C48C" w14:textId="77777777" w:rsidR="00B4793C" w:rsidRDefault="00B4793C" w:rsidP="00B4793C">
      <w:pPr>
        <w:pStyle w:val="NoSpacing"/>
      </w:pPr>
    </w:p>
    <w:p w14:paraId="3B148339" w14:textId="13280F98" w:rsidR="006B2F86" w:rsidRPr="00B4793C" w:rsidRDefault="00B4793C" w:rsidP="00B4793C">
      <w:pPr>
        <w:pStyle w:val="NoSpacing"/>
      </w:pPr>
      <w:r>
        <w:t>15 February 2019</w:t>
      </w:r>
    </w:p>
    <w:sectPr w:rsidR="006B2F86" w:rsidRPr="00B4793C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8563419" w14:textId="77777777" w:rsidR="00B4793C" w:rsidRDefault="00B4793C" w:rsidP="00E71FC3">
      <w:pPr>
        <w:spacing w:after="0" w:line="240" w:lineRule="auto"/>
      </w:pPr>
      <w:r>
        <w:separator/>
      </w:r>
    </w:p>
  </w:endnote>
  <w:endnote w:type="continuationSeparator" w:id="0">
    <w:p w14:paraId="358947F6" w14:textId="77777777" w:rsidR="00B4793C" w:rsidRDefault="00B4793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922F5AF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CFAEDC3" w14:textId="77777777" w:rsidR="00B4793C" w:rsidRDefault="00B4793C" w:rsidP="00E71FC3">
      <w:pPr>
        <w:spacing w:after="0" w:line="240" w:lineRule="auto"/>
      </w:pPr>
      <w:r>
        <w:separator/>
      </w:r>
    </w:p>
  </w:footnote>
  <w:footnote w:type="continuationSeparator" w:id="0">
    <w:p w14:paraId="09724DEB" w14:textId="77777777" w:rsidR="00B4793C" w:rsidRDefault="00B4793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93C"/>
    <w:rsid w:val="001A7C09"/>
    <w:rsid w:val="00577BD5"/>
    <w:rsid w:val="00656CBA"/>
    <w:rsid w:val="006A1F77"/>
    <w:rsid w:val="00733BE7"/>
    <w:rsid w:val="00AB52E8"/>
    <w:rsid w:val="00B16D3F"/>
    <w:rsid w:val="00B4793C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02AF3E"/>
  <w15:chartTrackingRefBased/>
  <w15:docId w15:val="{B219985E-49E8-49D5-8B95-57AC65BE50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27</Words>
  <Characters>160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2019-02-15T20:35:00Z</dcterms:created>
  <dcterms:modified xsi:type="dcterms:W3CDTF">2019-02-15T20:37:00Z</dcterms:modified>
</cp:coreProperties>
</file>