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3F95B" w14:textId="77777777" w:rsidR="00111E57" w:rsidRDefault="00111E57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BERARD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EE1F98A" w14:textId="7CD7C51D" w:rsidR="00111E57" w:rsidRDefault="00111E57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r w:rsidR="0061016C">
        <w:rPr>
          <w:rFonts w:cs="Times New Roman"/>
          <w:szCs w:val="24"/>
        </w:rPr>
        <w:t>M</w:t>
      </w:r>
      <w:r>
        <w:rPr>
          <w:rFonts w:cs="Times New Roman"/>
          <w:szCs w:val="24"/>
        </w:rPr>
        <w:t>ercer.</w:t>
      </w:r>
    </w:p>
    <w:p w14:paraId="7E2F0908" w14:textId="77777777" w:rsidR="00111E57" w:rsidRDefault="00111E57" w:rsidP="00111E57">
      <w:pPr>
        <w:pStyle w:val="NoSpacing"/>
        <w:rPr>
          <w:rFonts w:cs="Times New Roman"/>
          <w:szCs w:val="24"/>
        </w:rPr>
      </w:pPr>
    </w:p>
    <w:p w14:paraId="6D7A794E" w14:textId="77777777" w:rsidR="00111E57" w:rsidRDefault="00111E57" w:rsidP="00111E57">
      <w:pPr>
        <w:pStyle w:val="NoSpacing"/>
        <w:rPr>
          <w:rFonts w:cs="Times New Roman"/>
          <w:szCs w:val="24"/>
        </w:rPr>
      </w:pPr>
    </w:p>
    <w:p w14:paraId="0E8C99DA" w14:textId="77777777" w:rsidR="00111E57" w:rsidRDefault="00111E57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 xml:space="preserve">He was apprenticed to Thomas </w:t>
      </w:r>
      <w:proofErr w:type="spellStart"/>
      <w:r>
        <w:rPr>
          <w:rFonts w:cs="Times New Roman"/>
          <w:szCs w:val="24"/>
        </w:rPr>
        <w:t>Branwayn</w:t>
      </w:r>
      <w:proofErr w:type="spellEnd"/>
      <w:r>
        <w:rPr>
          <w:rFonts w:cs="Times New Roman"/>
          <w:szCs w:val="24"/>
        </w:rPr>
        <w:t xml:space="preserve"> of London, mercer(q.v.).</w:t>
      </w:r>
    </w:p>
    <w:p w14:paraId="42F7050E" w14:textId="77777777" w:rsidR="00111E57" w:rsidRDefault="00111E57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87F7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6A21C82" w14:textId="1E24481B" w:rsidR="0061016C" w:rsidRDefault="0061016C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became a Freeman.     (ibid.)</w:t>
      </w:r>
    </w:p>
    <w:p w14:paraId="1989C128" w14:textId="77777777" w:rsidR="00111E57" w:rsidRDefault="00111E57" w:rsidP="00111E57">
      <w:pPr>
        <w:pStyle w:val="NoSpacing"/>
        <w:rPr>
          <w:rFonts w:cs="Times New Roman"/>
          <w:szCs w:val="24"/>
        </w:rPr>
      </w:pPr>
    </w:p>
    <w:p w14:paraId="54C3D18E" w14:textId="77777777" w:rsidR="00111E57" w:rsidRDefault="00111E57" w:rsidP="00111E57">
      <w:pPr>
        <w:pStyle w:val="NoSpacing"/>
        <w:rPr>
          <w:rFonts w:cs="Times New Roman"/>
          <w:szCs w:val="24"/>
        </w:rPr>
      </w:pPr>
    </w:p>
    <w:p w14:paraId="774B0D00" w14:textId="77777777" w:rsidR="00111E57" w:rsidRDefault="00111E57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June 2024</w:t>
      </w:r>
    </w:p>
    <w:p w14:paraId="4E0DC41A" w14:textId="444ECB3B" w:rsidR="0061016C" w:rsidRDefault="0061016C" w:rsidP="00111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237C7795" w14:textId="1207B2C2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A49FB" w14:textId="77777777" w:rsidR="00111E57" w:rsidRDefault="00111E57" w:rsidP="009139A6">
      <w:r>
        <w:separator/>
      </w:r>
    </w:p>
  </w:endnote>
  <w:endnote w:type="continuationSeparator" w:id="0">
    <w:p w14:paraId="740E9BE7" w14:textId="77777777" w:rsidR="00111E57" w:rsidRDefault="00111E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DF7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06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9F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74433" w14:textId="77777777" w:rsidR="00111E57" w:rsidRDefault="00111E57" w:rsidP="009139A6">
      <w:r>
        <w:separator/>
      </w:r>
    </w:p>
  </w:footnote>
  <w:footnote w:type="continuationSeparator" w:id="0">
    <w:p w14:paraId="368B2472" w14:textId="77777777" w:rsidR="00111E57" w:rsidRDefault="00111E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92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5B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D5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57"/>
    <w:rsid w:val="000666E0"/>
    <w:rsid w:val="00111E57"/>
    <w:rsid w:val="00163462"/>
    <w:rsid w:val="002510B7"/>
    <w:rsid w:val="00270799"/>
    <w:rsid w:val="005C130B"/>
    <w:rsid w:val="0061016C"/>
    <w:rsid w:val="0082346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82E2A"/>
  <w15:chartTrackingRefBased/>
  <w15:docId w15:val="{00EF7BA9-B6F3-46B0-B26B-845434B0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1E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2024-06-05T20:57:00Z</dcterms:created>
  <dcterms:modified xsi:type="dcterms:W3CDTF">2025-02-26T18:47:00Z</dcterms:modified>
</cp:coreProperties>
</file>