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DE8B" w14:textId="77777777" w:rsidR="00B964BF" w:rsidRDefault="00B964BF" w:rsidP="00B964BF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BERALL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fl.1418)</w:t>
      </w:r>
    </w:p>
    <w:p w14:paraId="7FDE43C6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0CDAF580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708D8A3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6BB457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73F24040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F97BE81" w14:textId="77777777" w:rsidR="00B964BF" w:rsidRDefault="00B964BF" w:rsidP="00B964BF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B741A07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0175D1A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B5B9146" w14:textId="77777777" w:rsidR="00B964BF" w:rsidRDefault="00B964BF" w:rsidP="00B964B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18 September 2022   </w:t>
      </w:r>
    </w:p>
    <w:p w14:paraId="0F8F50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442C" w14:textId="77777777" w:rsidR="00B964BF" w:rsidRDefault="00B964BF" w:rsidP="009139A6">
      <w:r>
        <w:separator/>
      </w:r>
    </w:p>
  </w:endnote>
  <w:endnote w:type="continuationSeparator" w:id="0">
    <w:p w14:paraId="4E493349" w14:textId="77777777" w:rsidR="00B964BF" w:rsidRDefault="00B964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DD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6D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48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04674" w14:textId="77777777" w:rsidR="00B964BF" w:rsidRDefault="00B964BF" w:rsidP="009139A6">
      <w:r>
        <w:separator/>
      </w:r>
    </w:p>
  </w:footnote>
  <w:footnote w:type="continuationSeparator" w:id="0">
    <w:p w14:paraId="5B9111EE" w14:textId="77777777" w:rsidR="00B964BF" w:rsidRDefault="00B964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558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F8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D8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B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64B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3458"/>
  <w15:chartTrackingRefBased/>
  <w15:docId w15:val="{340026DD-FEC5-458D-9886-8503AA1E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4B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2022-10-23T20:34:00Z</dcterms:created>
  <dcterms:modified xsi:type="dcterms:W3CDTF">2022-10-23T20:34:00Z</dcterms:modified>
</cp:coreProperties>
</file>