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733" w:rsidRDefault="00784733" w:rsidP="007847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BERAGE</w:t>
      </w:r>
      <w:r>
        <w:rPr>
          <w:rFonts w:ascii="Times New Roman"/>
          <w:sz w:val="24"/>
          <w:szCs w:val="24"/>
        </w:rPr>
        <w:t xml:space="preserve">     (fl.1456)</w:t>
      </w:r>
    </w:p>
    <w:p w:rsidR="00784733" w:rsidRDefault="00784733" w:rsidP="007847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Baker.</w:t>
      </w:r>
      <w:proofErr w:type="gramEnd"/>
    </w:p>
    <w:p w:rsidR="00784733" w:rsidRDefault="00784733" w:rsidP="007847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84733" w:rsidRDefault="00784733" w:rsidP="007847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84733" w:rsidRDefault="00784733" w:rsidP="007847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became a Freeman.  (R.F.Y. p.176)</w:t>
      </w:r>
    </w:p>
    <w:p w:rsidR="00784733" w:rsidRDefault="00784733" w:rsidP="007847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84733" w:rsidRDefault="00784733" w:rsidP="007847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84733" w:rsidRDefault="00784733" w:rsidP="00784733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26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733" w:rsidRDefault="00784733" w:rsidP="00920DE3">
      <w:pPr>
        <w:spacing w:after="0" w:line="240" w:lineRule="auto"/>
      </w:pPr>
      <w:r>
        <w:separator/>
      </w:r>
    </w:p>
  </w:endnote>
  <w:endnote w:type="continuationSeparator" w:id="0">
    <w:p w:rsidR="00784733" w:rsidRDefault="007847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733" w:rsidRDefault="00784733" w:rsidP="00920DE3">
      <w:pPr>
        <w:spacing w:after="0" w:line="240" w:lineRule="auto"/>
      </w:pPr>
      <w:r>
        <w:separator/>
      </w:r>
    </w:p>
  </w:footnote>
  <w:footnote w:type="continuationSeparator" w:id="0">
    <w:p w:rsidR="00784733" w:rsidRDefault="007847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733"/>
    <w:rsid w:val="00120749"/>
    <w:rsid w:val="00624CAE"/>
    <w:rsid w:val="0078473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847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847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2014-05-08T21:13:00Z</dcterms:created>
  <dcterms:modified xsi:type="dcterms:W3CDTF">2014-05-08T21:14:00Z</dcterms:modified>
</cp:coreProperties>
</file>