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9871D1" w14:textId="6BDAAB32" w:rsidR="006B2F86" w:rsidRDefault="00820E5A" w:rsidP="00E71FC3">
      <w:pPr>
        <w:pStyle w:val="NoSpacing"/>
      </w:pPr>
      <w:r>
        <w:rPr>
          <w:u w:val="single"/>
        </w:rPr>
        <w:t>John BERABREWE</w:t>
      </w:r>
      <w:r>
        <w:t xml:space="preserve">       (fl.1452)</w:t>
      </w:r>
    </w:p>
    <w:p w14:paraId="3EE69367" w14:textId="799923FE" w:rsidR="00820E5A" w:rsidRDefault="00820E5A" w:rsidP="00E71FC3">
      <w:pPr>
        <w:pStyle w:val="NoSpacing"/>
      </w:pPr>
      <w:r>
        <w:t>of the diocese of Exeter.</w:t>
      </w:r>
    </w:p>
    <w:p w14:paraId="0306CE13" w14:textId="371C59B0" w:rsidR="00820E5A" w:rsidRDefault="00820E5A" w:rsidP="00E71FC3">
      <w:pPr>
        <w:pStyle w:val="NoSpacing"/>
      </w:pPr>
    </w:p>
    <w:p w14:paraId="55A983EA" w14:textId="633683B8" w:rsidR="00820E5A" w:rsidRDefault="00820E5A" w:rsidP="00E71FC3">
      <w:pPr>
        <w:pStyle w:val="NoSpacing"/>
      </w:pPr>
    </w:p>
    <w:p w14:paraId="1B8ECFDF" w14:textId="40B6A18A" w:rsidR="00820E5A" w:rsidRDefault="00820E5A" w:rsidP="00820E5A">
      <w:pPr>
        <w:pStyle w:val="NoSpacing"/>
      </w:pPr>
      <w:r>
        <w:t xml:space="preserve">  4 Mar.1452</w:t>
      </w:r>
      <w:r>
        <w:tab/>
      </w:r>
      <w:r>
        <w:t xml:space="preserve">He was ordained </w:t>
      </w:r>
      <w:r>
        <w:t>acolyte.</w:t>
      </w:r>
    </w:p>
    <w:p w14:paraId="3D681045" w14:textId="333A3656" w:rsidR="00820E5A" w:rsidRDefault="00820E5A" w:rsidP="00820E5A">
      <w:pPr>
        <w:pStyle w:val="NoSpacing"/>
      </w:pPr>
      <w:r>
        <w:tab/>
      </w:r>
      <w:r>
        <w:tab/>
        <w:t>(“Register of Edmund Lacy, Bishop of Exeter 1420-55” part 4</w:t>
      </w:r>
      <w:r>
        <w:t xml:space="preserve"> p.239)</w:t>
      </w:r>
    </w:p>
    <w:p w14:paraId="5B434CEB" w14:textId="3FEABEBE" w:rsidR="00820E5A" w:rsidRDefault="00820E5A" w:rsidP="00820E5A">
      <w:pPr>
        <w:pStyle w:val="NoSpacing"/>
      </w:pPr>
    </w:p>
    <w:p w14:paraId="2BA46407" w14:textId="5C9E34B0" w:rsidR="00820E5A" w:rsidRDefault="00820E5A" w:rsidP="00820E5A">
      <w:pPr>
        <w:pStyle w:val="NoSpacing"/>
      </w:pPr>
    </w:p>
    <w:p w14:paraId="3C581D1A" w14:textId="47FFE7E5" w:rsidR="00820E5A" w:rsidRPr="00820E5A" w:rsidRDefault="00820E5A" w:rsidP="00820E5A">
      <w:pPr>
        <w:pStyle w:val="NoSpacing"/>
      </w:pPr>
      <w:r>
        <w:t>22 December 2019</w:t>
      </w:r>
      <w:bookmarkStart w:id="0" w:name="_GoBack"/>
      <w:bookmarkEnd w:id="0"/>
    </w:p>
    <w:sectPr w:rsidR="00820E5A" w:rsidRPr="00820E5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9E6151" w14:textId="77777777" w:rsidR="00820E5A" w:rsidRDefault="00820E5A" w:rsidP="00E71FC3">
      <w:pPr>
        <w:spacing w:after="0" w:line="240" w:lineRule="auto"/>
      </w:pPr>
      <w:r>
        <w:separator/>
      </w:r>
    </w:p>
  </w:endnote>
  <w:endnote w:type="continuationSeparator" w:id="0">
    <w:p w14:paraId="4195307B" w14:textId="77777777" w:rsidR="00820E5A" w:rsidRDefault="00820E5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67F962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5327D4" w14:textId="77777777" w:rsidR="00820E5A" w:rsidRDefault="00820E5A" w:rsidP="00E71FC3">
      <w:pPr>
        <w:spacing w:after="0" w:line="240" w:lineRule="auto"/>
      </w:pPr>
      <w:r>
        <w:separator/>
      </w:r>
    </w:p>
  </w:footnote>
  <w:footnote w:type="continuationSeparator" w:id="0">
    <w:p w14:paraId="2627577A" w14:textId="77777777" w:rsidR="00820E5A" w:rsidRDefault="00820E5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E5A"/>
    <w:rsid w:val="001A7C09"/>
    <w:rsid w:val="00577BD5"/>
    <w:rsid w:val="006A1F77"/>
    <w:rsid w:val="00733BE7"/>
    <w:rsid w:val="00820E5A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D919D"/>
  <w15:chartTrackingRefBased/>
  <w15:docId w15:val="{2EAD50F7-66CA-4A97-8B7C-71101A4BA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2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2019-12-22T20:27:00Z</dcterms:created>
  <dcterms:modified xsi:type="dcterms:W3CDTF">2019-12-22T20:29:00Z</dcterms:modified>
</cp:coreProperties>
</file>