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5C6DE" w14:textId="2B928870" w:rsidR="006B2F86" w:rsidRDefault="006F4C5A" w:rsidP="00E71FC3">
      <w:pPr>
        <w:pStyle w:val="NoSpacing"/>
      </w:pPr>
      <w:r>
        <w:rPr>
          <w:u w:val="single"/>
        </w:rPr>
        <w:t>Richard BERA</w:t>
      </w:r>
      <w:r>
        <w:t xml:space="preserve">      (fl.1440)</w:t>
      </w:r>
    </w:p>
    <w:p w14:paraId="2F890A27" w14:textId="7C5B5158" w:rsidR="006F4C5A" w:rsidRDefault="006F4C5A" w:rsidP="00E71FC3">
      <w:pPr>
        <w:pStyle w:val="NoSpacing"/>
      </w:pPr>
      <w:r>
        <w:t>of the diocese of Exeter.</w:t>
      </w:r>
    </w:p>
    <w:p w14:paraId="564C9048" w14:textId="524808F9" w:rsidR="006F4C5A" w:rsidRDefault="006F4C5A" w:rsidP="00E71FC3">
      <w:pPr>
        <w:pStyle w:val="NoSpacing"/>
      </w:pPr>
    </w:p>
    <w:p w14:paraId="308D2B19" w14:textId="32BB347A" w:rsidR="006F4C5A" w:rsidRDefault="006F4C5A" w:rsidP="00E71FC3">
      <w:pPr>
        <w:pStyle w:val="NoSpacing"/>
      </w:pPr>
    </w:p>
    <w:p w14:paraId="4EDE73B4" w14:textId="77777777" w:rsidR="006F4C5A" w:rsidRDefault="006F4C5A" w:rsidP="006F4C5A">
      <w:pPr>
        <w:pStyle w:val="NoSpacing"/>
      </w:pPr>
      <w:r>
        <w:t xml:space="preserve">  2 Jun.1440</w:t>
      </w:r>
      <w:r>
        <w:tab/>
      </w:r>
      <w:r>
        <w:t>He was ordained to his first tonsure.</w:t>
      </w:r>
    </w:p>
    <w:p w14:paraId="52D8F05B" w14:textId="4A0923A3" w:rsidR="006F4C5A" w:rsidRDefault="006F4C5A" w:rsidP="006F4C5A">
      <w:pPr>
        <w:pStyle w:val="NoSpacing"/>
      </w:pPr>
      <w:r>
        <w:tab/>
      </w:r>
      <w:r>
        <w:tab/>
        <w:t>(“Register of Edmund Lacy, Bishop of Exeter 1420-55” part 4</w:t>
      </w:r>
      <w:r>
        <w:t xml:space="preserve"> p.177)</w:t>
      </w:r>
    </w:p>
    <w:p w14:paraId="5BA91295" w14:textId="003ACD54" w:rsidR="006F4C5A" w:rsidRDefault="006F4C5A" w:rsidP="006F4C5A">
      <w:pPr>
        <w:pStyle w:val="NoSpacing"/>
      </w:pPr>
    </w:p>
    <w:p w14:paraId="6AE3B1E8" w14:textId="3C2CF96F" w:rsidR="006F4C5A" w:rsidRDefault="006F4C5A" w:rsidP="006F4C5A">
      <w:pPr>
        <w:pStyle w:val="NoSpacing"/>
      </w:pPr>
    </w:p>
    <w:p w14:paraId="2469EB9F" w14:textId="7F896BFC" w:rsidR="006F4C5A" w:rsidRPr="006F4C5A" w:rsidRDefault="006F4C5A" w:rsidP="006F4C5A">
      <w:pPr>
        <w:pStyle w:val="NoSpacing"/>
      </w:pPr>
      <w:r>
        <w:t>22 December 2019</w:t>
      </w:r>
      <w:bookmarkStart w:id="0" w:name="_GoBack"/>
      <w:bookmarkEnd w:id="0"/>
    </w:p>
    <w:sectPr w:rsidR="006F4C5A" w:rsidRPr="006F4C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7A090" w14:textId="77777777" w:rsidR="006F4C5A" w:rsidRDefault="006F4C5A" w:rsidP="00E71FC3">
      <w:pPr>
        <w:spacing w:after="0" w:line="240" w:lineRule="auto"/>
      </w:pPr>
      <w:r>
        <w:separator/>
      </w:r>
    </w:p>
  </w:endnote>
  <w:endnote w:type="continuationSeparator" w:id="0">
    <w:p w14:paraId="07D69A06" w14:textId="77777777" w:rsidR="006F4C5A" w:rsidRDefault="006F4C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373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B24D6" w14:textId="77777777" w:rsidR="006F4C5A" w:rsidRDefault="006F4C5A" w:rsidP="00E71FC3">
      <w:pPr>
        <w:spacing w:after="0" w:line="240" w:lineRule="auto"/>
      </w:pPr>
      <w:r>
        <w:separator/>
      </w:r>
    </w:p>
  </w:footnote>
  <w:footnote w:type="continuationSeparator" w:id="0">
    <w:p w14:paraId="22411290" w14:textId="77777777" w:rsidR="006F4C5A" w:rsidRDefault="006F4C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5A"/>
    <w:rsid w:val="001A7C09"/>
    <w:rsid w:val="00577BD5"/>
    <w:rsid w:val="00656CBA"/>
    <w:rsid w:val="006A1F77"/>
    <w:rsid w:val="006F4C5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AF1F1"/>
  <w15:chartTrackingRefBased/>
  <w15:docId w15:val="{2A56F1AB-CFD1-4618-9203-F3E8F211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2019-12-22T21:16:00Z</dcterms:created>
  <dcterms:modified xsi:type="dcterms:W3CDTF">2019-12-22T21:17:00Z</dcterms:modified>
</cp:coreProperties>
</file>