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0B4B8" w14:textId="77777777" w:rsidR="00CD250B" w:rsidRDefault="00CD250B" w:rsidP="00CD250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Thomas BENET</w:t>
      </w:r>
      <w:r>
        <w:rPr>
          <w:rFonts w:ascii="Times New Roman" w:hAnsi="Times New Roman" w:cs="Times New Roman"/>
          <w:lang w:val="en-US"/>
        </w:rPr>
        <w:t xml:space="preserve">       (fl.1488)</w:t>
      </w:r>
    </w:p>
    <w:p w14:paraId="1DA1B962" w14:textId="77777777" w:rsidR="00CD250B" w:rsidRDefault="00CD250B" w:rsidP="00CD250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Lincoln. Painter.</w:t>
      </w:r>
    </w:p>
    <w:p w14:paraId="6051A377" w14:textId="77777777" w:rsidR="00CD250B" w:rsidRDefault="00CD250B" w:rsidP="00CD250B">
      <w:pPr>
        <w:pStyle w:val="NoSpacing"/>
        <w:rPr>
          <w:rFonts w:ascii="Times New Roman" w:hAnsi="Times New Roman" w:cs="Times New Roman"/>
          <w:lang w:val="en-US"/>
        </w:rPr>
      </w:pPr>
    </w:p>
    <w:p w14:paraId="36F8F548" w14:textId="77777777" w:rsidR="00CD250B" w:rsidRDefault="00CD250B" w:rsidP="00CD250B">
      <w:pPr>
        <w:pStyle w:val="NoSpacing"/>
        <w:rPr>
          <w:rFonts w:ascii="Times New Roman" w:hAnsi="Times New Roman" w:cs="Times New Roman"/>
          <w:lang w:val="en-US"/>
        </w:rPr>
      </w:pPr>
    </w:p>
    <w:p w14:paraId="07E697F6" w14:textId="77777777" w:rsidR="00CD250B" w:rsidRDefault="00CD250B" w:rsidP="00CD250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1488</w:t>
      </w:r>
      <w:r>
        <w:rPr>
          <w:rFonts w:ascii="Times New Roman" w:hAnsi="Times New Roman" w:cs="Times New Roman"/>
          <w:lang w:val="en-US"/>
        </w:rPr>
        <w:tab/>
        <w:t>The King indicted him for felony and trespass.</w:t>
      </w:r>
    </w:p>
    <w:p w14:paraId="346072D0" w14:textId="77777777" w:rsidR="00CD250B" w:rsidRDefault="00CD250B" w:rsidP="00CD250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12301F">
          <w:rPr>
            <w:rStyle w:val="Hyperlink"/>
            <w:rFonts w:ascii="Times New Roman" w:hAnsi="Times New Roman" w:cs="Times New Roman"/>
            <w:lang w:val="en-US"/>
          </w:rPr>
          <w:t>https://waalt.uh.edu/index.php/KB27/907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7321631C" w14:textId="77777777" w:rsidR="00CD250B" w:rsidRDefault="00CD250B" w:rsidP="00CD250B">
      <w:pPr>
        <w:pStyle w:val="NoSpacing"/>
        <w:rPr>
          <w:rFonts w:ascii="Times New Roman" w:hAnsi="Times New Roman" w:cs="Times New Roman"/>
          <w:lang w:val="en-US"/>
        </w:rPr>
      </w:pPr>
    </w:p>
    <w:p w14:paraId="62E4294C" w14:textId="77777777" w:rsidR="00CD250B" w:rsidRDefault="00CD250B" w:rsidP="00CD250B">
      <w:pPr>
        <w:pStyle w:val="NoSpacing"/>
        <w:rPr>
          <w:rFonts w:ascii="Times New Roman" w:hAnsi="Times New Roman" w:cs="Times New Roman"/>
          <w:lang w:val="en-US"/>
        </w:rPr>
      </w:pPr>
    </w:p>
    <w:p w14:paraId="661139D3" w14:textId="77777777" w:rsidR="00CD250B" w:rsidRDefault="00CD250B" w:rsidP="00CD250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8 April 2026</w:t>
      </w:r>
    </w:p>
    <w:p w14:paraId="5E49636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B5769" w14:textId="77777777" w:rsidR="00BD68F0" w:rsidRDefault="00BD68F0" w:rsidP="00086E2C">
      <w:pPr>
        <w:spacing w:after="0" w:line="240" w:lineRule="auto"/>
      </w:pPr>
      <w:r>
        <w:separator/>
      </w:r>
    </w:p>
  </w:endnote>
  <w:endnote w:type="continuationSeparator" w:id="0">
    <w:p w14:paraId="74CC403F" w14:textId="77777777" w:rsidR="00BD68F0" w:rsidRDefault="00BD68F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26FC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B2E3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75D1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3D743" w14:textId="77777777" w:rsidR="00BD68F0" w:rsidRDefault="00BD68F0" w:rsidP="00086E2C">
      <w:pPr>
        <w:spacing w:after="0" w:line="240" w:lineRule="auto"/>
      </w:pPr>
      <w:r>
        <w:separator/>
      </w:r>
    </w:p>
  </w:footnote>
  <w:footnote w:type="continuationSeparator" w:id="0">
    <w:p w14:paraId="7E824DF1" w14:textId="77777777" w:rsidR="00BD68F0" w:rsidRDefault="00BD68F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8DF1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2450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2019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50B"/>
    <w:rsid w:val="00086E2C"/>
    <w:rsid w:val="000A2E7A"/>
    <w:rsid w:val="002244B7"/>
    <w:rsid w:val="00314D94"/>
    <w:rsid w:val="00617568"/>
    <w:rsid w:val="006E68FA"/>
    <w:rsid w:val="00971DA9"/>
    <w:rsid w:val="00BD68F0"/>
    <w:rsid w:val="00CD250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C7B1C"/>
  <w15:chartTrackingRefBased/>
  <w15:docId w15:val="{279ECE9D-16C0-4005-AC9F-A81ACBF63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D250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D250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21</Words>
  <Characters>132</Characters>
  <Application>Microsoft Office Word</Application>
  <DocSecurity>0</DocSecurity>
  <Lines>9</Lines>
  <Paragraphs>5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2026-04-08T21:41:00Z</dcterms:created>
  <dcterms:modified xsi:type="dcterms:W3CDTF">2026-04-08T21:42:00Z</dcterms:modified>
</cp:coreProperties>
</file>