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50C16" w14:textId="77777777" w:rsidR="00A23CA5" w:rsidRDefault="00A23CA5" w:rsidP="00A23CA5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Dan Robert BENET</w:t>
      </w:r>
      <w:r>
        <w:rPr>
          <w:rFonts w:cs="Times New Roman"/>
        </w:rPr>
        <w:t xml:space="preserve">       (fl.1476)</w:t>
      </w:r>
    </w:p>
    <w:p w14:paraId="54CD78D7" w14:textId="77777777" w:rsidR="00A23CA5" w:rsidRDefault="00A23CA5" w:rsidP="00A23CA5">
      <w:pPr>
        <w:pStyle w:val="NoSpacing"/>
        <w:rPr>
          <w:rFonts w:cs="Times New Roman"/>
        </w:rPr>
      </w:pPr>
      <w:r>
        <w:rPr>
          <w:rFonts w:cs="Times New Roman"/>
        </w:rPr>
        <w:t xml:space="preserve">Monk of </w:t>
      </w:r>
      <w:proofErr w:type="spellStart"/>
      <w:r>
        <w:rPr>
          <w:rFonts w:cs="Times New Roman"/>
        </w:rPr>
        <w:t>St.Peter’s</w:t>
      </w:r>
      <w:proofErr w:type="spellEnd"/>
      <w:r>
        <w:rPr>
          <w:rFonts w:cs="Times New Roman"/>
        </w:rPr>
        <w:t xml:space="preserve"> Monastery, Westminster.</w:t>
      </w:r>
    </w:p>
    <w:p w14:paraId="69A1A991" w14:textId="77777777" w:rsidR="00A23CA5" w:rsidRDefault="00A23CA5" w:rsidP="00A23CA5">
      <w:pPr>
        <w:pStyle w:val="NoSpacing"/>
        <w:rPr>
          <w:rFonts w:cs="Times New Roman"/>
        </w:rPr>
      </w:pPr>
    </w:p>
    <w:p w14:paraId="79F31B3B" w14:textId="77777777" w:rsidR="00A23CA5" w:rsidRDefault="00A23CA5" w:rsidP="00A23CA5">
      <w:pPr>
        <w:pStyle w:val="NoSpacing"/>
        <w:rPr>
          <w:rFonts w:cs="Times New Roman"/>
        </w:rPr>
      </w:pPr>
    </w:p>
    <w:p w14:paraId="7E68946D" w14:textId="77777777" w:rsidR="00A23CA5" w:rsidRDefault="00A23CA5" w:rsidP="00A23CA5">
      <w:pPr>
        <w:pStyle w:val="NoSpacing"/>
        <w:rPr>
          <w:rFonts w:cs="Times New Roman"/>
        </w:rPr>
      </w:pPr>
      <w:r>
        <w:rPr>
          <w:rFonts w:cs="Times New Roman"/>
        </w:rPr>
        <w:t>15 Jul.1476</w:t>
      </w:r>
      <w:r>
        <w:rPr>
          <w:rFonts w:cs="Times New Roman"/>
        </w:rPr>
        <w:tab/>
        <w:t>He was granted a general pardoned of all offences committed by him before</w:t>
      </w:r>
    </w:p>
    <w:p w14:paraId="0D130C51" w14:textId="77777777" w:rsidR="00A23CA5" w:rsidRDefault="00A23CA5" w:rsidP="00A23CA5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7 May.     (C.P.R. 1467-77 p.591)</w:t>
      </w:r>
    </w:p>
    <w:p w14:paraId="2ECC3680" w14:textId="77777777" w:rsidR="00A23CA5" w:rsidRDefault="00A23CA5" w:rsidP="00A23CA5">
      <w:pPr>
        <w:pStyle w:val="NoSpacing"/>
        <w:rPr>
          <w:rFonts w:cs="Times New Roman"/>
        </w:rPr>
      </w:pPr>
    </w:p>
    <w:p w14:paraId="6B539361" w14:textId="77777777" w:rsidR="00A23CA5" w:rsidRDefault="00A23CA5" w:rsidP="00A23CA5">
      <w:pPr>
        <w:pStyle w:val="NoSpacing"/>
        <w:rPr>
          <w:rFonts w:cs="Times New Roman"/>
        </w:rPr>
      </w:pPr>
    </w:p>
    <w:p w14:paraId="0049EA00" w14:textId="77777777" w:rsidR="00A23CA5" w:rsidRDefault="00A23CA5" w:rsidP="00A23CA5">
      <w:pPr>
        <w:pStyle w:val="NoSpacing"/>
        <w:rPr>
          <w:rFonts w:cs="Times New Roman"/>
        </w:rPr>
      </w:pPr>
      <w:r>
        <w:rPr>
          <w:rFonts w:cs="Times New Roman"/>
        </w:rPr>
        <w:t>10 June 2026</w:t>
      </w:r>
    </w:p>
    <w:p w14:paraId="2811FB7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207D6" w14:textId="77777777" w:rsidR="00567D58" w:rsidRDefault="00567D58" w:rsidP="00086E2C">
      <w:pPr>
        <w:spacing w:after="0" w:line="240" w:lineRule="auto"/>
      </w:pPr>
      <w:r>
        <w:separator/>
      </w:r>
    </w:p>
  </w:endnote>
  <w:endnote w:type="continuationSeparator" w:id="0">
    <w:p w14:paraId="21F695E9" w14:textId="77777777" w:rsidR="00567D58" w:rsidRDefault="00567D5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26C3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AB2F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9BEC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44D55" w14:textId="77777777" w:rsidR="00567D58" w:rsidRDefault="00567D58" w:rsidP="00086E2C">
      <w:pPr>
        <w:spacing w:after="0" w:line="240" w:lineRule="auto"/>
      </w:pPr>
      <w:r>
        <w:separator/>
      </w:r>
    </w:p>
  </w:footnote>
  <w:footnote w:type="continuationSeparator" w:id="0">
    <w:p w14:paraId="0B1B3034" w14:textId="77777777" w:rsidR="00567D58" w:rsidRDefault="00567D5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C653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E89E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0FE8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CA5"/>
    <w:rsid w:val="00086E2C"/>
    <w:rsid w:val="000A2E7A"/>
    <w:rsid w:val="002244B7"/>
    <w:rsid w:val="00314D94"/>
    <w:rsid w:val="005435B9"/>
    <w:rsid w:val="00567D58"/>
    <w:rsid w:val="00617568"/>
    <w:rsid w:val="006E68FA"/>
    <w:rsid w:val="008E56AD"/>
    <w:rsid w:val="00A23CA5"/>
    <w:rsid w:val="00AF65CA"/>
    <w:rsid w:val="00BA48F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5D919"/>
  <w15:chartTrackingRefBased/>
  <w15:docId w15:val="{4F4F3056-02C5-44EC-836D-9E6727AB9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2026-06-14T16:43:00Z</dcterms:created>
  <dcterms:modified xsi:type="dcterms:W3CDTF">2026-06-14T16:44:00Z</dcterms:modified>
</cp:coreProperties>
</file>