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30729" w14:textId="77777777" w:rsidR="00C858FB" w:rsidRDefault="00C858FB" w:rsidP="00C858FB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Edmund BENET</w:t>
      </w:r>
      <w:r>
        <w:rPr>
          <w:rFonts w:cs="Times New Roman"/>
        </w:rPr>
        <w:t xml:space="preserve">       (fl.1476)</w:t>
      </w:r>
    </w:p>
    <w:p w14:paraId="28C67C53" w14:textId="77777777" w:rsidR="00C858FB" w:rsidRDefault="00C858FB" w:rsidP="00C858FB">
      <w:pPr>
        <w:pStyle w:val="NoSpacing"/>
        <w:rPr>
          <w:rFonts w:cs="Times New Roman"/>
        </w:rPr>
      </w:pPr>
      <w:r>
        <w:rPr>
          <w:rFonts w:cs="Times New Roman"/>
        </w:rPr>
        <w:t>late of Stroudwater, Gloucestershire. Clothmaker.</w:t>
      </w:r>
    </w:p>
    <w:p w14:paraId="619C3A1E" w14:textId="77777777" w:rsidR="00C858FB" w:rsidRDefault="00C858FB" w:rsidP="00C858FB">
      <w:pPr>
        <w:pStyle w:val="NoSpacing"/>
        <w:rPr>
          <w:rFonts w:cs="Times New Roman"/>
        </w:rPr>
      </w:pPr>
    </w:p>
    <w:p w14:paraId="416E730E" w14:textId="77777777" w:rsidR="00C858FB" w:rsidRDefault="00C858FB" w:rsidP="00C858FB">
      <w:pPr>
        <w:pStyle w:val="NoSpacing"/>
        <w:rPr>
          <w:rFonts w:cs="Times New Roman"/>
        </w:rPr>
      </w:pPr>
    </w:p>
    <w:p w14:paraId="4540B7FA" w14:textId="77777777" w:rsidR="00C858FB" w:rsidRDefault="00C858FB" w:rsidP="00C858FB">
      <w:pPr>
        <w:pStyle w:val="NoSpacing"/>
        <w:rPr>
          <w:rFonts w:cs="Times New Roman"/>
        </w:rPr>
      </w:pPr>
      <w:r>
        <w:rPr>
          <w:rFonts w:cs="Times New Roman"/>
        </w:rPr>
        <w:t xml:space="preserve">  6 Nov.1476</w:t>
      </w:r>
      <w:r>
        <w:rPr>
          <w:rFonts w:cs="Times New Roman"/>
        </w:rPr>
        <w:tab/>
        <w:t>He was pardoned for not appearing to answer Thomas Hill of London,</w:t>
      </w:r>
    </w:p>
    <w:p w14:paraId="5EDECE21" w14:textId="77777777" w:rsidR="00C858FB" w:rsidRDefault="00C858FB" w:rsidP="00C858FB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grocer(q.v.), touching a debt of £18.    (C.P.R. 1467-77 p.581)</w:t>
      </w:r>
    </w:p>
    <w:p w14:paraId="2496BFCD" w14:textId="77777777" w:rsidR="00C858FB" w:rsidRDefault="00C858FB" w:rsidP="00C858FB">
      <w:pPr>
        <w:pStyle w:val="NoSpacing"/>
        <w:rPr>
          <w:rFonts w:cs="Times New Roman"/>
        </w:rPr>
      </w:pPr>
    </w:p>
    <w:p w14:paraId="4648DFF5" w14:textId="77777777" w:rsidR="00C858FB" w:rsidRDefault="00C858FB" w:rsidP="00C858FB">
      <w:pPr>
        <w:pStyle w:val="NoSpacing"/>
        <w:rPr>
          <w:rFonts w:cs="Times New Roman"/>
        </w:rPr>
      </w:pPr>
    </w:p>
    <w:p w14:paraId="74C49497" w14:textId="77777777" w:rsidR="00C858FB" w:rsidRDefault="00C858FB" w:rsidP="00C858FB">
      <w:pPr>
        <w:pStyle w:val="NoSpacing"/>
        <w:rPr>
          <w:rFonts w:cs="Times New Roman"/>
        </w:rPr>
      </w:pPr>
      <w:r>
        <w:rPr>
          <w:rFonts w:cs="Times New Roman"/>
        </w:rPr>
        <w:t>7 May 2026</w:t>
      </w:r>
    </w:p>
    <w:p w14:paraId="2EDA627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59990" w14:textId="77777777" w:rsidR="00373312" w:rsidRDefault="00373312" w:rsidP="00086E2C">
      <w:pPr>
        <w:spacing w:after="0" w:line="240" w:lineRule="auto"/>
      </w:pPr>
      <w:r>
        <w:separator/>
      </w:r>
    </w:p>
  </w:endnote>
  <w:endnote w:type="continuationSeparator" w:id="0">
    <w:p w14:paraId="52C3435E" w14:textId="77777777" w:rsidR="00373312" w:rsidRDefault="0037331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692E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DA0A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CEF4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11A03" w14:textId="77777777" w:rsidR="00373312" w:rsidRDefault="00373312" w:rsidP="00086E2C">
      <w:pPr>
        <w:spacing w:after="0" w:line="240" w:lineRule="auto"/>
      </w:pPr>
      <w:r>
        <w:separator/>
      </w:r>
    </w:p>
  </w:footnote>
  <w:footnote w:type="continuationSeparator" w:id="0">
    <w:p w14:paraId="71896A86" w14:textId="77777777" w:rsidR="00373312" w:rsidRDefault="0037331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0FF7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DFAE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DF60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8FB"/>
    <w:rsid w:val="00086E2C"/>
    <w:rsid w:val="000A2E7A"/>
    <w:rsid w:val="002244B7"/>
    <w:rsid w:val="00314D94"/>
    <w:rsid w:val="00373312"/>
    <w:rsid w:val="005435B9"/>
    <w:rsid w:val="00617568"/>
    <w:rsid w:val="006E68FA"/>
    <w:rsid w:val="008E56AD"/>
    <w:rsid w:val="00AF65CA"/>
    <w:rsid w:val="00C858FB"/>
    <w:rsid w:val="00E50E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0AAF8"/>
  <w15:chartTrackingRefBased/>
  <w15:docId w15:val="{7ABA2817-47AB-415F-B690-F3A9822CD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2026-05-08T20:08:00Z</dcterms:created>
  <dcterms:modified xsi:type="dcterms:W3CDTF">2026-05-08T20:09:00Z</dcterms:modified>
</cp:coreProperties>
</file>