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7C6A" w14:textId="77777777" w:rsidR="00A92C04" w:rsidRDefault="00A92C04" w:rsidP="00A92C04">
      <w:pPr>
        <w:pStyle w:val="NoSpacing"/>
        <w:rPr>
          <w:lang w:val="en-US"/>
        </w:rPr>
      </w:pPr>
      <w:r>
        <w:rPr>
          <w:u w:val="single"/>
          <w:lang w:val="en-US"/>
        </w:rPr>
        <w:t>William BENYNGTON</w:t>
      </w:r>
      <w:r>
        <w:rPr>
          <w:lang w:val="en-US"/>
        </w:rPr>
        <w:t xml:space="preserve">        (fl.1400)</w:t>
      </w:r>
    </w:p>
    <w:p w14:paraId="29C8A402" w14:textId="77777777" w:rsidR="00A92C04" w:rsidRDefault="00A92C04" w:rsidP="00A92C04">
      <w:pPr>
        <w:pStyle w:val="NoSpacing"/>
        <w:rPr>
          <w:lang w:val="en-US"/>
        </w:rPr>
      </w:pPr>
    </w:p>
    <w:p w14:paraId="1148AEBB" w14:textId="77777777" w:rsidR="00A92C04" w:rsidRDefault="00A92C04" w:rsidP="00A92C04">
      <w:pPr>
        <w:pStyle w:val="NoSpacing"/>
        <w:rPr>
          <w:lang w:val="en-US"/>
        </w:rPr>
      </w:pPr>
    </w:p>
    <w:p w14:paraId="2C63F2C8" w14:textId="77777777" w:rsidR="00A92C04" w:rsidRDefault="00A92C04" w:rsidP="00A92C04">
      <w:pPr>
        <w:pStyle w:val="NoSpacing"/>
        <w:rPr>
          <w:lang w:val="en-US"/>
        </w:rPr>
      </w:pPr>
      <w:r>
        <w:rPr>
          <w:lang w:val="en-US"/>
        </w:rPr>
        <w:t xml:space="preserve">  8 Feb.1400</w:t>
      </w:r>
      <w:r>
        <w:rPr>
          <w:lang w:val="en-US"/>
        </w:rPr>
        <w:tab/>
        <w:t xml:space="preserve">Emma Shelyngford(q.v.) was pardoned outlawry for not appearing to </w:t>
      </w:r>
    </w:p>
    <w:p w14:paraId="1165BB00" w14:textId="77777777" w:rsidR="00A92C04" w:rsidRDefault="00A92C04" w:rsidP="00A92C04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answer him touching a debt of 40s.</w:t>
      </w:r>
    </w:p>
    <w:p w14:paraId="06C3A866" w14:textId="77777777" w:rsidR="00A92C04" w:rsidRDefault="00A92C04" w:rsidP="00A92C04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1399-1401 p.167)</w:t>
      </w:r>
    </w:p>
    <w:p w14:paraId="1B2009C7" w14:textId="77777777" w:rsidR="00A92C04" w:rsidRDefault="00A92C04" w:rsidP="00A92C04">
      <w:pPr>
        <w:pStyle w:val="NoSpacing"/>
        <w:rPr>
          <w:lang w:val="en-US"/>
        </w:rPr>
      </w:pPr>
    </w:p>
    <w:p w14:paraId="3723DE07" w14:textId="77777777" w:rsidR="00A92C04" w:rsidRDefault="00A92C04" w:rsidP="00A92C04">
      <w:pPr>
        <w:pStyle w:val="NoSpacing"/>
        <w:rPr>
          <w:lang w:val="en-US"/>
        </w:rPr>
      </w:pPr>
    </w:p>
    <w:p w14:paraId="76097800" w14:textId="77777777" w:rsidR="00A92C04" w:rsidRDefault="00A92C04" w:rsidP="00A92C04">
      <w:pPr>
        <w:pStyle w:val="NoSpacing"/>
        <w:rPr>
          <w:lang w:val="en-US"/>
        </w:rPr>
      </w:pPr>
      <w:r>
        <w:rPr>
          <w:lang w:val="en-US"/>
        </w:rPr>
        <w:t>6 May 2026</w:t>
      </w:r>
    </w:p>
    <w:p w14:paraId="7DE9319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3D62D" w14:textId="77777777" w:rsidR="00B6269E" w:rsidRDefault="00B6269E" w:rsidP="00086E2C">
      <w:pPr>
        <w:spacing w:after="0" w:line="240" w:lineRule="auto"/>
      </w:pPr>
      <w:r>
        <w:separator/>
      </w:r>
    </w:p>
  </w:endnote>
  <w:endnote w:type="continuationSeparator" w:id="0">
    <w:p w14:paraId="1A0D4B75" w14:textId="77777777" w:rsidR="00B6269E" w:rsidRDefault="00B6269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478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E8CE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6EC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E3952" w14:textId="77777777" w:rsidR="00B6269E" w:rsidRDefault="00B6269E" w:rsidP="00086E2C">
      <w:pPr>
        <w:spacing w:after="0" w:line="240" w:lineRule="auto"/>
      </w:pPr>
      <w:r>
        <w:separator/>
      </w:r>
    </w:p>
  </w:footnote>
  <w:footnote w:type="continuationSeparator" w:id="0">
    <w:p w14:paraId="02B66E3F" w14:textId="77777777" w:rsidR="00B6269E" w:rsidRDefault="00B6269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5060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7CFC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E959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04"/>
    <w:rsid w:val="00086E2C"/>
    <w:rsid w:val="000A2E7A"/>
    <w:rsid w:val="002244B7"/>
    <w:rsid w:val="00314D94"/>
    <w:rsid w:val="005435B9"/>
    <w:rsid w:val="00556229"/>
    <w:rsid w:val="00617568"/>
    <w:rsid w:val="006E68FA"/>
    <w:rsid w:val="008E56AD"/>
    <w:rsid w:val="00A92C04"/>
    <w:rsid w:val="00AF65CA"/>
    <w:rsid w:val="00B6269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C44BC"/>
  <w15:chartTrackingRefBased/>
  <w15:docId w15:val="{8895DB6D-0E9A-4915-B6CC-45A6B9C90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2026-05-06T18:34:00Z</dcterms:created>
  <dcterms:modified xsi:type="dcterms:W3CDTF">2026-05-06T18:34:00Z</dcterms:modified>
</cp:coreProperties>
</file>