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E41EB" w14:textId="77777777" w:rsidR="001A1330" w:rsidRDefault="001A1330" w:rsidP="001A1330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BENYN</w:t>
      </w:r>
      <w:r>
        <w:rPr>
          <w:rFonts w:ascii="Times New Roman" w:hAnsi="Times New Roman" w:cs="Times New Roman"/>
        </w:rPr>
        <w:t xml:space="preserve">       (fl.1483)</w:t>
      </w:r>
    </w:p>
    <w:p w14:paraId="5243A106" w14:textId="77777777" w:rsidR="001A1330" w:rsidRDefault="001A1330" w:rsidP="001A1330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Oxford. Clerk.</w:t>
      </w:r>
    </w:p>
    <w:p w14:paraId="0785360E" w14:textId="77777777" w:rsidR="001A1330" w:rsidRDefault="001A1330" w:rsidP="001A1330">
      <w:pPr>
        <w:pStyle w:val="NoSpacing"/>
        <w:jc w:val="both"/>
        <w:rPr>
          <w:rFonts w:ascii="Times New Roman" w:hAnsi="Times New Roman" w:cs="Times New Roman"/>
        </w:rPr>
      </w:pPr>
    </w:p>
    <w:p w14:paraId="1C776685" w14:textId="77777777" w:rsidR="001A1330" w:rsidRDefault="001A1330" w:rsidP="001A1330">
      <w:pPr>
        <w:pStyle w:val="NoSpacing"/>
        <w:jc w:val="both"/>
        <w:rPr>
          <w:rFonts w:ascii="Times New Roman" w:hAnsi="Times New Roman" w:cs="Times New Roman"/>
        </w:rPr>
      </w:pPr>
    </w:p>
    <w:p w14:paraId="2BA4AEF8" w14:textId="77777777" w:rsidR="001A1330" w:rsidRDefault="001A1330" w:rsidP="001A1330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St.Clere</w:t>
      </w:r>
      <w:proofErr w:type="spellEnd"/>
      <w:r>
        <w:rPr>
          <w:rFonts w:ascii="Times New Roman" w:hAnsi="Times New Roman" w:cs="Times New Roman"/>
        </w:rPr>
        <w:t>(q.v.) brought a plaint of trespass and assault against him and</w:t>
      </w:r>
    </w:p>
    <w:p w14:paraId="67D931D7" w14:textId="77777777" w:rsidR="001A1330" w:rsidRDefault="001A1330" w:rsidP="001A1330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Benyn of Montagu, </w:t>
      </w:r>
      <w:proofErr w:type="spellStart"/>
      <w:r>
        <w:rPr>
          <w:rFonts w:ascii="Times New Roman" w:hAnsi="Times New Roman" w:cs="Times New Roman"/>
        </w:rPr>
        <w:t>Somerse</w:t>
      </w:r>
      <w:proofErr w:type="spellEnd"/>
      <w:r>
        <w:rPr>
          <w:rFonts w:ascii="Times New Roman" w:hAnsi="Times New Roman" w:cs="Times New Roman"/>
        </w:rPr>
        <w:t>(q.v.).</w:t>
      </w:r>
    </w:p>
    <w:p w14:paraId="1259E577" w14:textId="77777777" w:rsidR="001A1330" w:rsidRDefault="001A1330" w:rsidP="001A1330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1DC4D056" w14:textId="77777777" w:rsidR="001A1330" w:rsidRDefault="001A1330" w:rsidP="001A1330">
      <w:pPr>
        <w:pStyle w:val="NoSpacing"/>
        <w:jc w:val="both"/>
        <w:rPr>
          <w:rFonts w:ascii="Times New Roman" w:hAnsi="Times New Roman" w:cs="Times New Roman"/>
        </w:rPr>
      </w:pPr>
    </w:p>
    <w:p w14:paraId="22793F5F" w14:textId="77777777" w:rsidR="001A1330" w:rsidRDefault="001A1330" w:rsidP="001A1330">
      <w:pPr>
        <w:pStyle w:val="NoSpacing"/>
        <w:jc w:val="both"/>
        <w:rPr>
          <w:rFonts w:ascii="Times New Roman" w:hAnsi="Times New Roman" w:cs="Times New Roman"/>
        </w:rPr>
      </w:pPr>
    </w:p>
    <w:p w14:paraId="2080E7F8" w14:textId="77777777" w:rsidR="001A1330" w:rsidRDefault="001A1330" w:rsidP="001A1330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2026</w:t>
      </w:r>
    </w:p>
    <w:p w14:paraId="2AE83C9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7D2AE" w14:textId="77777777" w:rsidR="00E73570" w:rsidRDefault="00E73570" w:rsidP="00086E2C">
      <w:pPr>
        <w:spacing w:after="0" w:line="240" w:lineRule="auto"/>
      </w:pPr>
      <w:r>
        <w:separator/>
      </w:r>
    </w:p>
  </w:endnote>
  <w:endnote w:type="continuationSeparator" w:id="0">
    <w:p w14:paraId="34569C2A" w14:textId="77777777" w:rsidR="00E73570" w:rsidRDefault="00E7357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245D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2F0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222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A0A58" w14:textId="77777777" w:rsidR="00E73570" w:rsidRDefault="00E73570" w:rsidP="00086E2C">
      <w:pPr>
        <w:spacing w:after="0" w:line="240" w:lineRule="auto"/>
      </w:pPr>
      <w:r>
        <w:separator/>
      </w:r>
    </w:p>
  </w:footnote>
  <w:footnote w:type="continuationSeparator" w:id="0">
    <w:p w14:paraId="08015D81" w14:textId="77777777" w:rsidR="00E73570" w:rsidRDefault="00E7357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8E6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2AE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1F4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330"/>
    <w:rsid w:val="00086E2C"/>
    <w:rsid w:val="000A2E7A"/>
    <w:rsid w:val="001A1330"/>
    <w:rsid w:val="002244B7"/>
    <w:rsid w:val="00314D94"/>
    <w:rsid w:val="00617568"/>
    <w:rsid w:val="006E68FA"/>
    <w:rsid w:val="00B967C0"/>
    <w:rsid w:val="00E7357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968AA"/>
  <w15:chartTrackingRefBased/>
  <w15:docId w15:val="{A2A141BD-3EA2-4D17-A805-3DA213F6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A13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2026-04-02T17:32:00Z</dcterms:created>
  <dcterms:modified xsi:type="dcterms:W3CDTF">2026-04-02T17:33:00Z</dcterms:modified>
</cp:coreProperties>
</file>